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EndPr/>
      <w:sdtContent>
        <w:sdt>
          <w:sdtPr>
            <w:alias w:val="Post Title"/>
            <w:id w:val="89512082"/>
            <w:placeholder>
              <w:docPart w:val="89512082"/>
            </w:placeholder>
            <w:dataBinding w:xpath="/ns0:BlogPostInfo/ns0:PostTitle" w:storeItemID="{64A7111E-CB8D-45DC-8ED5-18AF9CD91940}"/>
            <w:text/>
          </w:sdtPr>
          <w:sdtEndPr/>
          <w:sdtContent>
            <w:p w:rsidR="009B3F5C" w:rsidRDefault="005D031E">
              <w:pPr>
                <w:pStyle w:val="Publishwithline"/>
              </w:pPr>
              <w:r>
                <w:t xml:space="preserve">Step by Step </w:t>
              </w:r>
              <w:r w:rsidR="003C01D1">
                <w:t xml:space="preserve">Oracle </w:t>
              </w:r>
              <w:r>
                <w:t xml:space="preserve">12c </w:t>
              </w:r>
              <w:r w:rsidR="003C01D1">
                <w:t>Grid Infrastructure (RAC)</w:t>
              </w:r>
              <w:r>
                <w:t xml:space="preserve"> on Linux 64bit using Virtual Box</w:t>
              </w:r>
            </w:p>
          </w:sdtContent>
        </w:sdt>
        <w:p w:rsidR="009B3F5C" w:rsidRDefault="009B3F5C">
          <w:pPr>
            <w:pStyle w:val="underline"/>
          </w:pPr>
        </w:p>
        <w:p w:rsidR="005D031E" w:rsidRDefault="005D031E" w:rsidP="005D031E">
          <w:pPr>
            <w:pStyle w:val="PadderBetweenTitleandProperties"/>
          </w:pPr>
        </w:p>
        <w:p w:rsidR="005D031E" w:rsidRDefault="005D031E" w:rsidP="005D031E">
          <w:pPr>
            <w:pStyle w:val="Categories"/>
            <w:rPr>
              <w:sz w:val="2"/>
              <w:szCs w:val="2"/>
            </w:rPr>
          </w:pPr>
          <w:r>
            <w:t>Category</w:t>
          </w:r>
          <w:r>
            <w:tab/>
          </w:r>
          <w:sdt>
            <w:sdtPr>
              <w:id w:val="-719046950"/>
              <w:showingPlcHdr/>
              <w:dataBinding w:prefixMappings="xmlns:ns0 = 'http://www.microsoft.com/Office/Word/BlogTool'" w:xpath="/ns0:BlogPostInfo/ns0:Category1" w:storeItemID="{64A7111E-CB8D-45DC-8ED5-18AF9CD91940}"/>
              <w:comboBox w:lastValue="">
                <w:listItem w:displayText="12c Database" w:value="12c Database"/>
                <w:listItem w:displayText="Administration" w:value="Administration"/>
                <w:listItem w:displayText="Automatic Storage Management" w:value="Automatic Storage Management"/>
                <w:listItem w:displayText="Dataguard" w:value="Dataguard"/>
                <w:listItem w:displayText="EBusinessSuite" w:value="EBusinessSuite"/>
                <w:listItem w:displayText="GoldenGate" w:value="GoldenGate"/>
                <w:listItem w:displayText="Grid/Cloud Control" w:value="Grid/Cloud Control"/>
                <w:listItem w:displayText="GridInfrastructure" w:value="GridInfrastructure"/>
                <w:listItem w:displayText="Internals" w:value="Internals"/>
                <w:listItem w:displayText="OracleVM" w:value="OracleVM"/>
                <w:listItem w:displayText="Performance Tuning" w:value="Performance Tuning"/>
                <w:listItem w:displayText="PerformanceTesting" w:value="PerformanceTesting"/>
                <w:listItem w:displayText="Quick Questions" w:value="Quick Questions"/>
                <w:listItem w:displayText="RAC" w:value="RAC"/>
                <w:listItem w:displayText="RACFailoverCases" w:value="RACFailoverCases"/>
                <w:listItem w:displayText="Recoveries" w:value="Recoveries"/>
                <w:listItem w:displayText="Replication" w:value="Replication"/>
                <w:listItem w:displayText="Scripts" w:value="Scripts"/>
                <w:listItem w:displayText="Security" w:value="Security"/>
                <w:listItem w:displayText="SQLTuning" w:value="SQLTuning"/>
                <w:listItem w:displayText="Statistics" w:value="Statistics"/>
                <w:listItem w:displayText="Storage" w:value="Storage"/>
                <w:listItem w:displayText="Tools" w:value="Tools"/>
                <w:listItem w:displayText="Uncategorized" w:value="Uncategorized"/>
                <w:listItem w:displayText="Unix" w:value="Unix"/>
                <w:listItem w:displayText="none" w:value=" "/>
              </w:comboBox>
            </w:sdtPr>
            <w:sdtEndPr/>
            <w:sdtContent>
              <w:r w:rsidR="005E72DB">
                <w:t xml:space="preserve">     </w:t>
              </w:r>
            </w:sdtContent>
          </w:sdt>
        </w:p>
        <w:p w:rsidR="009B3F5C" w:rsidRDefault="00147710">
          <w:pPr>
            <w:pStyle w:val="PadderBetweenControlandBody"/>
          </w:pPr>
        </w:p>
      </w:sdtContent>
    </w:sdt>
    <w:p w:rsidR="009B3F5C" w:rsidRDefault="005D031E">
      <w:r>
        <w:t xml:space="preserve">In this article we will install RAC </w:t>
      </w:r>
      <w:r w:rsidR="00147710">
        <w:t xml:space="preserve">Software </w:t>
      </w:r>
      <w:r>
        <w:t xml:space="preserve">and create RAC Database (Pluggable) using Latest </w:t>
      </w:r>
      <w:proofErr w:type="gramStart"/>
      <w:r>
        <w:t>release</w:t>
      </w:r>
      <w:proofErr w:type="gramEnd"/>
      <w:r>
        <w:t xml:space="preserve"> Oracle 12c on Oracle Enterprise Linux 64 bit.</w:t>
      </w:r>
    </w:p>
    <w:p w:rsidR="00147710" w:rsidRDefault="00147710">
      <w:r>
        <w:t xml:space="preserve">For creating Linux Virtual Machines and Install Grid Software </w:t>
      </w:r>
      <w:hyperlink r:id="rId7" w:history="1">
        <w:r w:rsidRPr="00147710">
          <w:rPr>
            <w:rStyle w:val="Hyperlink"/>
          </w:rPr>
          <w:t>See here</w:t>
        </w:r>
      </w:hyperlink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Install Oracle RAC</w:t>
      </w:r>
      <w:r w:rsidR="00147710">
        <w:t xml:space="preserve"> &amp; Create Pluggable Database</w:t>
      </w:r>
    </w:p>
    <w:p w:rsidR="00EF56D4" w:rsidRDefault="00EF56D4" w:rsidP="00EF56D4">
      <w:pPr>
        <w:pStyle w:val="Heading1"/>
      </w:pPr>
      <w:r>
        <w:t>1.</w:t>
      </w:r>
      <w:r>
        <w:tab/>
        <w:t xml:space="preserve">Install </w:t>
      </w:r>
      <w:proofErr w:type="spellStart"/>
      <w:r>
        <w:t>Orace</w:t>
      </w:r>
      <w:proofErr w:type="spellEnd"/>
      <w:r>
        <w:t xml:space="preserve"> RDBMS for RAC</w:t>
      </w:r>
    </w:p>
    <w:p w:rsidR="00EF56D4" w:rsidRDefault="00EF56D4" w:rsidP="00EF56D4">
      <w:pPr>
        <w:spacing w:after="0"/>
      </w:pPr>
    </w:p>
    <w:p w:rsidR="00EF56D4" w:rsidRDefault="008C43FC" w:rsidP="00EF56D4">
      <w:pPr>
        <w:spacing w:after="0"/>
      </w:pPr>
      <w:r>
        <w:t xml:space="preserve">Go to the </w:t>
      </w:r>
      <w:proofErr w:type="spellStart"/>
      <w:r>
        <w:t>rdbms</w:t>
      </w:r>
      <w:proofErr w:type="spellEnd"/>
      <w:r>
        <w:t xml:space="preserve"> stage directory and cd /database</w:t>
      </w:r>
    </w:p>
    <w:p w:rsidR="008C43FC" w:rsidRDefault="008C43FC" w:rsidP="00EF56D4">
      <w:pPr>
        <w:spacing w:after="0"/>
      </w:pPr>
      <w:r>
        <w:t xml:space="preserve">And </w:t>
      </w:r>
      <w:proofErr w:type="gramStart"/>
      <w:r>
        <w:t>then ./</w:t>
      </w:r>
      <w:proofErr w:type="spellStart"/>
      <w:proofErr w:type="gramEnd"/>
      <w:r>
        <w:t>runInstaller</w:t>
      </w:r>
      <w:proofErr w:type="spellEnd"/>
    </w:p>
    <w:p w:rsidR="008C43FC" w:rsidRDefault="008C43FC" w:rsidP="00EF56D4">
      <w:pPr>
        <w:spacing w:after="0"/>
      </w:pPr>
      <w:r>
        <w:rPr>
          <w:noProof/>
        </w:rPr>
        <w:drawing>
          <wp:inline distT="0" distB="0" distL="0" distR="0" wp14:anchorId="07DBBACD" wp14:editId="159CBDD3">
            <wp:extent cx="5572125" cy="42481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FC" w:rsidRDefault="008C43FC" w:rsidP="00EF56D4">
      <w:pPr>
        <w:spacing w:after="0"/>
      </w:pPr>
    </w:p>
    <w:p w:rsidR="008C43FC" w:rsidRDefault="008C43FC" w:rsidP="00EF56D4">
      <w:pPr>
        <w:spacing w:after="0"/>
      </w:pPr>
      <w:r>
        <w:rPr>
          <w:noProof/>
        </w:rPr>
        <w:drawing>
          <wp:inline distT="0" distB="0" distL="0" distR="0" wp14:anchorId="3EE18762" wp14:editId="6D139975">
            <wp:extent cx="5581650" cy="42481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FC" w:rsidRDefault="008C43FC" w:rsidP="00EF56D4">
      <w:pPr>
        <w:spacing w:after="0"/>
      </w:pPr>
    </w:p>
    <w:p w:rsidR="008C43FC" w:rsidRDefault="005A3247" w:rsidP="00EF56D4">
      <w:pPr>
        <w:spacing w:after="0"/>
      </w:pPr>
      <w:r>
        <w:rPr>
          <w:noProof/>
        </w:rPr>
        <w:drawing>
          <wp:inline distT="0" distB="0" distL="0" distR="0" wp14:anchorId="1708BD91" wp14:editId="231C7900">
            <wp:extent cx="5610225" cy="42481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  <w:r>
        <w:rPr>
          <w:noProof/>
        </w:rPr>
        <w:drawing>
          <wp:inline distT="0" distB="0" distL="0" distR="0" wp14:anchorId="21B2896B" wp14:editId="35F2ABEA">
            <wp:extent cx="5572125" cy="42481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  <w:r>
        <w:rPr>
          <w:noProof/>
        </w:rPr>
        <w:drawing>
          <wp:inline distT="0" distB="0" distL="0" distR="0" wp14:anchorId="1303C440" wp14:editId="36AC4BCA">
            <wp:extent cx="5600700" cy="42386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  <w:r>
        <w:rPr>
          <w:noProof/>
        </w:rPr>
        <w:drawing>
          <wp:inline distT="0" distB="0" distL="0" distR="0" wp14:anchorId="1921AFD7" wp14:editId="546B58B7">
            <wp:extent cx="5610225" cy="42481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3FC" w:rsidRDefault="008C43FC" w:rsidP="00EF56D4">
      <w:pPr>
        <w:spacing w:after="0"/>
      </w:pP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  <w:r>
        <w:rPr>
          <w:noProof/>
        </w:rPr>
        <w:drawing>
          <wp:inline distT="0" distB="0" distL="0" distR="0" wp14:anchorId="50D0F1CE" wp14:editId="7F8EAA45">
            <wp:extent cx="5581650" cy="42386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  <w:r>
        <w:rPr>
          <w:noProof/>
        </w:rPr>
        <w:drawing>
          <wp:inline distT="0" distB="0" distL="0" distR="0" wp14:anchorId="5194311C" wp14:editId="7E06A8D1">
            <wp:extent cx="5581650" cy="425767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  <w:r>
        <w:rPr>
          <w:noProof/>
        </w:rPr>
        <w:drawing>
          <wp:inline distT="0" distB="0" distL="0" distR="0" wp14:anchorId="3E9D4D87" wp14:editId="1B1E4474">
            <wp:extent cx="5591175" cy="42195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47" w:rsidRDefault="005A3247" w:rsidP="00EF56D4">
      <w:pPr>
        <w:spacing w:after="0"/>
      </w:pPr>
    </w:p>
    <w:p w:rsidR="005A3247" w:rsidRDefault="005A3247" w:rsidP="00EF56D4">
      <w:pPr>
        <w:spacing w:after="0"/>
      </w:pPr>
    </w:p>
    <w:p w:rsidR="00334B04" w:rsidRDefault="00334B04" w:rsidP="00EF56D4">
      <w:pPr>
        <w:spacing w:after="0"/>
      </w:pPr>
      <w:r>
        <w:rPr>
          <w:noProof/>
        </w:rPr>
        <w:drawing>
          <wp:inline distT="0" distB="0" distL="0" distR="0" wp14:anchorId="31E816D3" wp14:editId="2FC05E4A">
            <wp:extent cx="5600700" cy="42672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  <w:r>
        <w:rPr>
          <w:noProof/>
        </w:rPr>
        <w:drawing>
          <wp:inline distT="0" distB="0" distL="0" distR="0" wp14:anchorId="0DF21863" wp14:editId="209D8519">
            <wp:extent cx="5600700" cy="42576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  <w:r>
        <w:rPr>
          <w:noProof/>
        </w:rPr>
        <w:drawing>
          <wp:inline distT="0" distB="0" distL="0" distR="0" wp14:anchorId="33F6A0F4" wp14:editId="0F1FEA10">
            <wp:extent cx="5591175" cy="42576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  <w:r>
        <w:rPr>
          <w:noProof/>
        </w:rPr>
        <w:drawing>
          <wp:inline distT="0" distB="0" distL="0" distR="0" wp14:anchorId="315B409A" wp14:editId="26A81F1B">
            <wp:extent cx="5562600" cy="42767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  <w:r>
        <w:rPr>
          <w:noProof/>
        </w:rPr>
        <w:drawing>
          <wp:inline distT="0" distB="0" distL="0" distR="0" wp14:anchorId="70CC03B9" wp14:editId="6FDCFCA6">
            <wp:extent cx="5600700" cy="42576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04" w:rsidRDefault="00334B04" w:rsidP="00EF56D4">
      <w:pPr>
        <w:spacing w:after="0"/>
      </w:pPr>
    </w:p>
    <w:p w:rsidR="00334B04" w:rsidRDefault="00334B04" w:rsidP="00EF56D4">
      <w:pPr>
        <w:spacing w:after="0"/>
      </w:pPr>
    </w:p>
    <w:p w:rsidR="00D515CF" w:rsidRDefault="00D515CF" w:rsidP="00EF56D4">
      <w:pPr>
        <w:spacing w:after="0"/>
      </w:pPr>
      <w:r>
        <w:rPr>
          <w:noProof/>
        </w:rPr>
        <w:drawing>
          <wp:inline distT="0" distB="0" distL="0" distR="0" wp14:anchorId="6B8BCC79" wp14:editId="6D303A43">
            <wp:extent cx="5600700" cy="42481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  <w:r>
        <w:rPr>
          <w:noProof/>
        </w:rPr>
        <w:drawing>
          <wp:inline distT="0" distB="0" distL="0" distR="0" wp14:anchorId="78436805" wp14:editId="4CFA7729">
            <wp:extent cx="5562600" cy="42672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  <w:r>
        <w:rPr>
          <w:noProof/>
        </w:rPr>
        <w:drawing>
          <wp:inline distT="0" distB="0" distL="0" distR="0" wp14:anchorId="6D5A13C1" wp14:editId="382A7E0F">
            <wp:extent cx="5610225" cy="42767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  <w:r>
        <w:rPr>
          <w:noProof/>
        </w:rPr>
        <w:drawing>
          <wp:inline distT="0" distB="0" distL="0" distR="0" wp14:anchorId="26F970E0" wp14:editId="2F882839">
            <wp:extent cx="5581650" cy="42386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  <w:r>
        <w:rPr>
          <w:noProof/>
        </w:rPr>
        <w:drawing>
          <wp:inline distT="0" distB="0" distL="0" distR="0" wp14:anchorId="304033D9" wp14:editId="2A11D530">
            <wp:extent cx="5600700" cy="42291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  <w:r>
        <w:rPr>
          <w:noProof/>
        </w:rPr>
        <w:drawing>
          <wp:inline distT="0" distB="0" distL="0" distR="0" wp14:anchorId="259FEEF1" wp14:editId="6EB5140F">
            <wp:extent cx="5572125" cy="42576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CF" w:rsidRDefault="00D515CF" w:rsidP="00EF56D4">
      <w:pPr>
        <w:spacing w:after="0"/>
      </w:pPr>
    </w:p>
    <w:p w:rsidR="00D515CF" w:rsidRDefault="00D515CF" w:rsidP="00EF56D4">
      <w:pPr>
        <w:spacing w:after="0"/>
      </w:pPr>
    </w:p>
    <w:p w:rsidR="00D515CF" w:rsidRDefault="0084565D" w:rsidP="00EF56D4">
      <w:pPr>
        <w:spacing w:after="0"/>
      </w:pPr>
      <w:r>
        <w:rPr>
          <w:noProof/>
        </w:rPr>
        <w:drawing>
          <wp:inline distT="0" distB="0" distL="0" distR="0" wp14:anchorId="3CFC4508" wp14:editId="34F1277D">
            <wp:extent cx="5581650" cy="42672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65D" w:rsidRDefault="0084565D" w:rsidP="00EF56D4">
      <w:pPr>
        <w:spacing w:after="0"/>
      </w:pPr>
    </w:p>
    <w:p w:rsidR="0084565D" w:rsidRPr="00351D48" w:rsidRDefault="00E7647A" w:rsidP="00EF56D4">
      <w:pPr>
        <w:spacing w:after="0"/>
      </w:pPr>
      <w:r>
        <w:rPr>
          <w:noProof/>
        </w:rPr>
        <w:drawing>
          <wp:inline distT="0" distB="0" distL="0" distR="0" wp14:anchorId="4F0C108E" wp14:editId="6E72A29F">
            <wp:extent cx="5610225" cy="42576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65D" w:rsidRPr="00351D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F2353"/>
    <w:multiLevelType w:val="hybridMultilevel"/>
    <w:tmpl w:val="C0CE30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A154644"/>
    <w:multiLevelType w:val="hybridMultilevel"/>
    <w:tmpl w:val="01E628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log" w:val="1"/>
  </w:docVars>
  <w:rsids>
    <w:rsidRoot w:val="008D53C3"/>
    <w:rsid w:val="00147710"/>
    <w:rsid w:val="002D32F7"/>
    <w:rsid w:val="00334B04"/>
    <w:rsid w:val="00351D48"/>
    <w:rsid w:val="003C01D1"/>
    <w:rsid w:val="00415B81"/>
    <w:rsid w:val="0041703B"/>
    <w:rsid w:val="005A3247"/>
    <w:rsid w:val="005C3DE4"/>
    <w:rsid w:val="005D031E"/>
    <w:rsid w:val="005E72DB"/>
    <w:rsid w:val="006B6D2F"/>
    <w:rsid w:val="0075639F"/>
    <w:rsid w:val="00840318"/>
    <w:rsid w:val="0084565D"/>
    <w:rsid w:val="008712E7"/>
    <w:rsid w:val="008B3FB5"/>
    <w:rsid w:val="008C43FC"/>
    <w:rsid w:val="008D53C3"/>
    <w:rsid w:val="009B3F5C"/>
    <w:rsid w:val="00A260E7"/>
    <w:rsid w:val="00A278AD"/>
    <w:rsid w:val="00A51D76"/>
    <w:rsid w:val="00AC0BB4"/>
    <w:rsid w:val="00B2709C"/>
    <w:rsid w:val="00B36EDB"/>
    <w:rsid w:val="00BE78A8"/>
    <w:rsid w:val="00C252B1"/>
    <w:rsid w:val="00C72C19"/>
    <w:rsid w:val="00C82F58"/>
    <w:rsid w:val="00D137D4"/>
    <w:rsid w:val="00D25106"/>
    <w:rsid w:val="00D41336"/>
    <w:rsid w:val="00D515CF"/>
    <w:rsid w:val="00D9016E"/>
    <w:rsid w:val="00DA1182"/>
    <w:rsid w:val="00E0728A"/>
    <w:rsid w:val="00E15805"/>
    <w:rsid w:val="00E42E2D"/>
    <w:rsid w:val="00E7647A"/>
    <w:rsid w:val="00EF56D4"/>
    <w:rsid w:val="00F432F5"/>
    <w:rsid w:val="00F5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GB" w:eastAsia="en-GB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Heading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Heading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Heading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Heading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Heading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ListParagraph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Emphasis">
    <w:name w:val="Emphasis"/>
    <w:basedOn w:val="DefaultParagraphFont"/>
    <w:uiPriority w:val="22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Quote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paragraph" w:styleId="BalloonText">
    <w:name w:val="Balloon Text"/>
    <w:basedOn w:val="Normal"/>
    <w:link w:val="BalloonTextChar"/>
    <w:uiPriority w:val="99"/>
    <w:semiHidden/>
    <w:rsid w:val="008D53C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1477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GB" w:eastAsia="en-GB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Heading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Heading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Heading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Heading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Heading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ListParagraph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Emphasis">
    <w:name w:val="Emphasis"/>
    <w:basedOn w:val="DefaultParagraphFont"/>
    <w:uiPriority w:val="22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Quote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paragraph" w:styleId="BalloonText">
    <w:name w:val="Balloon Text"/>
    <w:basedOn w:val="Normal"/>
    <w:link w:val="BalloonTextChar"/>
    <w:uiPriority w:val="99"/>
    <w:semiHidden/>
    <w:rsid w:val="008D53C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1477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oracle-info.com/wp-content/uploads/2013/07/Step-by-Step-Oracle-12c-Grid-Infrastructure_Installation.doc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D86"/>
    <w:rsid w:val="000140C1"/>
    <w:rsid w:val="000E080F"/>
    <w:rsid w:val="00356CFA"/>
    <w:rsid w:val="008776D4"/>
    <w:rsid w:val="00D525FE"/>
    <w:rsid w:val="00E0409F"/>
    <w:rsid w:val="00EE0D86"/>
    <w:rsid w:val="00F35BD9"/>
    <w:rsid w:val="00F7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40C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40C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og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logPostInfo xmlns="http://www.microsoft.com/Office/Word/BlogTool">
  <PostTitle>Step by Step Oracle 12c Grid Infrastructure (RAC) on Linux 64bit using Virtual Box</PostTitle>
  <PostDate/>
  <PostID/>
  <Category1/>
  <Category2/>
  <Category3/>
  <Category4/>
  <Category5/>
  <Category6/>
  <Category7/>
  <Category8/>
  <Category9/>
  <Category10/>
  <Account>e875411b-55ae-43f8-bc98-329359bc9060</Account>
  <Enclosure/>
  <ProviderInfo>
    <PostURL/>
    <API/>
    <Categories/>
    <Trackbacks/>
    <Enclosures/>
    <BlogName/>
    <ImagePostAddress/>
  </ProviderInfo>
  <DefaultAccountEnsured/>
  <CategoryBBId1>3575920346</CategoryBBId1>
</BlogPostInfo>
</file>

<file path=customXml/itemProps1.xml><?xml version="1.0" encoding="utf-8"?>
<ds:datastoreItem xmlns:ds="http://schemas.openxmlformats.org/officeDocument/2006/customXml" ds:itemID="{64A7111E-CB8D-45DC-8ED5-18AF9CD91940}">
  <ds:schemaRefs>
    <ds:schemaRef ds:uri="http://www.microsoft.com/Office/Word/BlogToo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Blog</Template>
  <TotalTime>1</TotalTime>
  <Pages>8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Sureshgandhi</dc:creator>
  <cp:lastModifiedBy>Sureshgandhi</cp:lastModifiedBy>
  <cp:revision>4</cp:revision>
  <dcterms:created xsi:type="dcterms:W3CDTF">2013-07-01T21:46:00Z</dcterms:created>
  <dcterms:modified xsi:type="dcterms:W3CDTF">2013-07-01T23:03:00Z</dcterms:modified>
</cp:coreProperties>
</file>