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"/>
          <w:szCs w:val="2"/>
        </w:rPr>
        <w:id w:val="89512093"/>
        <w:lock w:val="sdtContentLocked"/>
        <w:group/>
      </w:sdtPr>
      <w:sdtContent>
        <w:sdt>
          <w:sdtPr>
            <w:alias w:val="Post Title"/>
            <w:id w:val="89512082"/>
            <w:placeholder>
              <w:docPart w:val="89512082"/>
            </w:placeholder>
            <w:dataBinding w:xpath="/ns0:BlogPostInfo/ns0:PostTitle" w:storeItemID="{64A7111E-CB8D-45DC-8ED5-18AF9CD91940}"/>
            <w:text/>
          </w:sdtPr>
          <w:sdtContent>
            <w:p w:rsidR="009B3F5C" w:rsidRDefault="005D031E">
              <w:pPr>
                <w:pStyle w:val="Publishwithline"/>
              </w:pPr>
              <w:r>
                <w:t xml:space="preserve">Step by Step </w:t>
              </w:r>
              <w:r w:rsidR="003C01D1">
                <w:t xml:space="preserve">Oracle </w:t>
              </w:r>
              <w:r>
                <w:t xml:space="preserve">12c </w:t>
              </w:r>
              <w:r w:rsidR="003C01D1">
                <w:t>Grid Infrastructure (RAC)</w:t>
              </w:r>
              <w:r>
                <w:t xml:space="preserve"> on Linux 64bit using Virtual Box</w:t>
              </w:r>
            </w:p>
          </w:sdtContent>
        </w:sdt>
        <w:p w:rsidR="009B3F5C" w:rsidRDefault="009B3F5C">
          <w:pPr>
            <w:pStyle w:val="underline"/>
          </w:pPr>
        </w:p>
        <w:p w:rsidR="005D031E" w:rsidRDefault="005D031E" w:rsidP="005D031E">
          <w:pPr>
            <w:pStyle w:val="PadderBetweenTitleandProperties"/>
          </w:pPr>
        </w:p>
        <w:p w:rsidR="005D031E" w:rsidRDefault="005D031E" w:rsidP="00772F55">
          <w:pPr>
            <w:pStyle w:val="Categories"/>
            <w:rPr>
              <w:sz w:val="2"/>
              <w:szCs w:val="2"/>
            </w:rPr>
          </w:pPr>
          <w:r>
            <w:t>Category</w:t>
          </w:r>
          <w:r>
            <w:tab/>
          </w:r>
          <w:sdt>
            <w:sdtPr>
              <w:id w:val="-719046950"/>
              <w:showingPlcHdr/>
              <w:dataBinding w:prefixMappings="xmlns:ns0 = 'http://www.microsoft.com/Office/Word/BlogTool'" w:xpath="/ns0:BlogPostInfo/ns0:Category1" w:storeItemID="{64A7111E-CB8D-45DC-8ED5-18AF9CD91940}"/>
              <w:comboBox w:lastValue="">
                <w:listItem w:displayText="12c Database" w:value="12c Database"/>
                <w:listItem w:displayText="Administration" w:value="Administration"/>
                <w:listItem w:displayText="Automatic Storage Management" w:value="Automatic Storage Management"/>
                <w:listItem w:displayText="Dataguard" w:value="Dataguard"/>
                <w:listItem w:displayText="EBusinessSuite" w:value="EBusinessSuite"/>
                <w:listItem w:displayText="GoldenGate" w:value="GoldenGate"/>
                <w:listItem w:displayText="Grid/Cloud Control" w:value="Grid/Cloud Control"/>
                <w:listItem w:displayText="GridInfrastructure" w:value="GridInfrastructure"/>
                <w:listItem w:displayText="Internals" w:value="Internals"/>
                <w:listItem w:displayText="OracleVM" w:value="OracleVM"/>
                <w:listItem w:displayText="Performance Tuning" w:value="Performance Tuning"/>
                <w:listItem w:displayText="PerformanceTesting" w:value="PerformanceTesting"/>
                <w:listItem w:displayText="Quick Questions" w:value="Quick Questions"/>
                <w:listItem w:displayText="RAC" w:value="RAC"/>
                <w:listItem w:displayText="RACFailoverCases" w:value="RACFailoverCases"/>
                <w:listItem w:displayText="Recoveries" w:value="Recoveries"/>
                <w:listItem w:displayText="Replication" w:value="Replication"/>
                <w:listItem w:displayText="Scripts" w:value="Scripts"/>
                <w:listItem w:displayText="Security" w:value="Security"/>
                <w:listItem w:displayText="SQLTuning" w:value="SQLTuning"/>
                <w:listItem w:displayText="Statistics" w:value="Statistics"/>
                <w:listItem w:displayText="Storage" w:value="Storage"/>
                <w:listItem w:displayText="Tools" w:value="Tools"/>
                <w:listItem w:displayText="Uncategorized" w:value="Uncategorized"/>
                <w:listItem w:displayText="Unix" w:value="Unix"/>
                <w:listItem w:displayText="none" w:value=" "/>
              </w:comboBox>
            </w:sdtPr>
            <w:sdtContent>
              <w:r w:rsidR="005E72DB">
                <w:t xml:space="preserve">     </w:t>
              </w:r>
            </w:sdtContent>
          </w:sdt>
          <w:r w:rsidR="00772F55">
            <w:t xml:space="preserve"> ; </w:t>
          </w:r>
          <w:sdt>
            <w:sdtPr>
              <w:id w:val="-758910338"/>
              <w:placeholder>
                <w:docPart w:val="3536056958"/>
              </w:placeholder>
              <w:dataBinding w:prefixMappings="xmlns:ns0 = 'http://www.microsoft.com/Office/Word/BlogTool'" w:xpath="/ns0:BlogPostInfo/ns0:Category2" w:storeItemID="{64A7111E-CB8D-45DC-8ED5-18AF9CD91940}"/>
              <w:comboBox w:lastValue="12c Database">
                <w:listItem w:displayText="12c Database" w:value="12c Database"/>
                <w:listItem w:displayText="Administration" w:value="Administration"/>
                <w:listItem w:displayText="Automatic Storage Management" w:value="Automatic Storage Management"/>
                <w:listItem w:displayText="Dataguard" w:value="Dataguard"/>
                <w:listItem w:displayText="EBusinessSuite" w:value="EBusinessSuite"/>
                <w:listItem w:displayText="GoldenGate" w:value="GoldenGate"/>
                <w:listItem w:displayText="Grid/Cloud Control" w:value="Grid/Cloud Control"/>
                <w:listItem w:displayText="GridInfrastructure" w:value="GridInfrastructure"/>
                <w:listItem w:displayText="Internals" w:value="Internals"/>
                <w:listItem w:displayText="OracleVM" w:value="OracleVM"/>
                <w:listItem w:displayText="Performance Tuning" w:value="Performance Tuning"/>
                <w:listItem w:displayText="PerformanceTesting" w:value="PerformanceTesting"/>
                <w:listItem w:displayText="Quick Questions" w:value="Quick Questions"/>
                <w:listItem w:displayText="RAC" w:value="RAC"/>
                <w:listItem w:displayText="RACFailoverCases" w:value="RACFailoverCases"/>
                <w:listItem w:displayText="Recoveries" w:value="Recoveries"/>
                <w:listItem w:displayText="Replication" w:value="Replication"/>
                <w:listItem w:displayText="Scripts" w:value="Scripts"/>
                <w:listItem w:displayText="Security" w:value="Security"/>
                <w:listItem w:displayText="SQLTuning" w:value="SQLTuning"/>
                <w:listItem w:displayText="Statistics" w:value="Statistics"/>
                <w:listItem w:displayText="Storage" w:value="Storage"/>
                <w:listItem w:displayText="Tools" w:value="Tools"/>
                <w:listItem w:displayText="Uncategorized" w:value="Uncategorized"/>
                <w:listItem w:displayText="Unix" w:value="Unix"/>
                <w:listItem w:displayText="none" w:value=" "/>
              </w:comboBox>
            </w:sdtPr>
            <w:sdtContent>
              <w:r w:rsidR="00772F55">
                <w:t>12c Database</w:t>
              </w:r>
            </w:sdtContent>
          </w:sdt>
          <w:r w:rsidR="00772F55">
            <w:t xml:space="preserve"> ; </w:t>
          </w:r>
          <w:sdt>
            <w:sdtPr>
              <w:id w:val="-676348138"/>
              <w:placeholder>
                <w:docPart w:val="3618619158"/>
              </w:placeholder>
              <w:dataBinding w:prefixMappings="xmlns:ns0 = 'http://www.microsoft.com/Office/Word/BlogTool'" w:xpath="/ns0:BlogPostInfo/ns0:Category3" w:storeItemID="{64A7111E-CB8D-45DC-8ED5-18AF9CD91940}"/>
              <w:comboBox w:lastValue="GridInfrastructure">
                <w:listItem w:displayText="12c Database" w:value="12c Database"/>
                <w:listItem w:displayText="Administration" w:value="Administration"/>
                <w:listItem w:displayText="Automatic Storage Management" w:value="Automatic Storage Management"/>
                <w:listItem w:displayText="Dataguard" w:value="Dataguard"/>
                <w:listItem w:displayText="EBusinessSuite" w:value="EBusinessSuite"/>
                <w:listItem w:displayText="GoldenGate" w:value="GoldenGate"/>
                <w:listItem w:displayText="Grid/Cloud Control" w:value="Grid/Cloud Control"/>
                <w:listItem w:displayText="GridInfrastructure" w:value="GridInfrastructure"/>
                <w:listItem w:displayText="Internals" w:value="Internals"/>
                <w:listItem w:displayText="OracleVM" w:value="OracleVM"/>
                <w:listItem w:displayText="Performance Tuning" w:value="Performance Tuning"/>
                <w:listItem w:displayText="PerformanceTesting" w:value="PerformanceTesting"/>
                <w:listItem w:displayText="Quick Questions" w:value="Quick Questions"/>
                <w:listItem w:displayText="RAC" w:value="RAC"/>
                <w:listItem w:displayText="RACFailoverCases" w:value="RACFailoverCases"/>
                <w:listItem w:displayText="Recoveries" w:value="Recoveries"/>
                <w:listItem w:displayText="Replication" w:value="Replication"/>
                <w:listItem w:displayText="Scripts" w:value="Scripts"/>
                <w:listItem w:displayText="Security" w:value="Security"/>
                <w:listItem w:displayText="SQLTuning" w:value="SQLTuning"/>
                <w:listItem w:displayText="Statistics" w:value="Statistics"/>
                <w:listItem w:displayText="Storage" w:value="Storage"/>
                <w:listItem w:displayText="Tools" w:value="Tools"/>
                <w:listItem w:displayText="Uncategorized" w:value="Uncategorized"/>
                <w:listItem w:displayText="Unix" w:value="Unix"/>
                <w:listItem w:displayText="none" w:value=" "/>
              </w:comboBox>
            </w:sdtPr>
            <w:sdtContent>
              <w:proofErr w:type="spellStart"/>
              <w:r w:rsidR="00772F55">
                <w:t>GridInfrastructure</w:t>
              </w:r>
              <w:proofErr w:type="spellEnd"/>
            </w:sdtContent>
          </w:sdt>
        </w:p>
        <w:p w:rsidR="009B3F5C" w:rsidRDefault="00C72C19">
          <w:pPr>
            <w:pStyle w:val="PadderBetweenControlandBody"/>
          </w:pPr>
        </w:p>
      </w:sdtContent>
    </w:sdt>
    <w:p w:rsidR="009B3F5C" w:rsidRPr="00772F55" w:rsidRDefault="005D031E">
      <w:pPr>
        <w:rPr>
          <w:b/>
          <w:color w:val="548DD4" w:themeColor="text2" w:themeTint="99"/>
        </w:rPr>
      </w:pPr>
      <w:r w:rsidRPr="00772F55">
        <w:rPr>
          <w:b/>
          <w:color w:val="548DD4" w:themeColor="text2" w:themeTint="99"/>
        </w:rPr>
        <w:t xml:space="preserve">In this article we will install RAC and create RAC Database (Pluggable) using Latest </w:t>
      </w:r>
      <w:proofErr w:type="gramStart"/>
      <w:r w:rsidRPr="00772F55">
        <w:rPr>
          <w:b/>
          <w:color w:val="548DD4" w:themeColor="text2" w:themeTint="99"/>
        </w:rPr>
        <w:t>release</w:t>
      </w:r>
      <w:proofErr w:type="gramEnd"/>
      <w:r w:rsidRPr="00772F55">
        <w:rPr>
          <w:b/>
          <w:color w:val="548DD4" w:themeColor="text2" w:themeTint="99"/>
        </w:rPr>
        <w:t xml:space="preserve"> Oracle 12c on Oracle Enterprise Linux 64 bit.</w:t>
      </w:r>
    </w:p>
    <w:p w:rsidR="005D031E" w:rsidRPr="00772F55" w:rsidRDefault="005D031E">
      <w:pPr>
        <w:rPr>
          <w:b/>
        </w:rPr>
      </w:pPr>
      <w:r w:rsidRPr="00772F55">
        <w:rPr>
          <w:b/>
        </w:rPr>
        <w:t xml:space="preserve">First </w:t>
      </w:r>
      <w:proofErr w:type="gramStart"/>
      <w:r w:rsidRPr="00772F55">
        <w:rPr>
          <w:b/>
        </w:rPr>
        <w:t>Download</w:t>
      </w:r>
      <w:proofErr w:type="gramEnd"/>
      <w:r w:rsidRPr="00772F55">
        <w:rPr>
          <w:b/>
        </w:rPr>
        <w:t xml:space="preserve"> the required software with below links</w:t>
      </w:r>
    </w:p>
    <w:p w:rsidR="005D031E" w:rsidRPr="005D031E" w:rsidRDefault="005D031E" w:rsidP="005D031E">
      <w:pPr>
        <w:rPr>
          <w:b/>
        </w:rPr>
      </w:pPr>
      <w:r w:rsidRPr="005D031E">
        <w:rPr>
          <w:b/>
        </w:rPr>
        <w:t>Download the following software.</w:t>
      </w:r>
    </w:p>
    <w:p w:rsidR="005D031E" w:rsidRDefault="005D031E" w:rsidP="005D031E">
      <w:pPr>
        <w:pStyle w:val="ListParagraph"/>
        <w:numPr>
          <w:ilvl w:val="0"/>
          <w:numId w:val="1"/>
        </w:numPr>
      </w:pPr>
      <w:bookmarkStart w:id="0" w:name="_GoBack"/>
      <w:r>
        <w:t xml:space="preserve">Oracle Linux 6 (Use the latest spin </w:t>
      </w:r>
      <w:proofErr w:type="spellStart"/>
      <w:r>
        <w:t>eg</w:t>
      </w:r>
      <w:proofErr w:type="spellEnd"/>
      <w:r>
        <w:t>. 6.4)</w:t>
      </w:r>
    </w:p>
    <w:p w:rsidR="005D031E" w:rsidRDefault="005D031E" w:rsidP="005D031E">
      <w:pPr>
        <w:pStyle w:val="ListParagraph"/>
        <w:numPr>
          <w:ilvl w:val="0"/>
          <w:numId w:val="1"/>
        </w:numPr>
      </w:pPr>
      <w:proofErr w:type="spellStart"/>
      <w:r>
        <w:t>VirtualBox</w:t>
      </w:r>
      <w:proofErr w:type="spellEnd"/>
      <w:r>
        <w:t xml:space="preserve"> (4.2.14)</w:t>
      </w:r>
    </w:p>
    <w:p w:rsidR="005D031E" w:rsidRDefault="005D031E" w:rsidP="005D031E">
      <w:pPr>
        <w:pStyle w:val="ListParagraph"/>
        <w:numPr>
          <w:ilvl w:val="0"/>
          <w:numId w:val="1"/>
        </w:numPr>
      </w:pPr>
      <w:r>
        <w:t>Oracle 12c Release 1 (12.1.0.1) Software (64 bit)</w:t>
      </w:r>
    </w:p>
    <w:bookmarkEnd w:id="0"/>
    <w:p w:rsidR="004D338E" w:rsidRDefault="004D338E" w:rsidP="004D338E">
      <w:r>
        <w:t>Hardware Requirements:-</w:t>
      </w:r>
    </w:p>
    <w:p w:rsidR="004D338E" w:rsidRDefault="004D338E" w:rsidP="004D338E">
      <w:pPr>
        <w:pStyle w:val="ListParagraph"/>
        <w:numPr>
          <w:ilvl w:val="0"/>
          <w:numId w:val="3"/>
        </w:numPr>
      </w:pPr>
      <w:r>
        <w:t>Minimum 4gb for each Virtual Machine</w:t>
      </w:r>
    </w:p>
    <w:p w:rsidR="004D338E" w:rsidRDefault="004D338E" w:rsidP="004D338E">
      <w:pPr>
        <w:pStyle w:val="ListParagraph"/>
        <w:numPr>
          <w:ilvl w:val="0"/>
          <w:numId w:val="3"/>
        </w:numPr>
      </w:pPr>
      <w:r>
        <w:t>Dual core with adequate CPU speed (2.5GHZ)</w:t>
      </w:r>
    </w:p>
    <w:p w:rsidR="004D338E" w:rsidRDefault="004D338E" w:rsidP="004D338E">
      <w:pPr>
        <w:pStyle w:val="ListParagraph"/>
        <w:numPr>
          <w:ilvl w:val="0"/>
          <w:numId w:val="3"/>
        </w:numPr>
      </w:pPr>
      <w:r>
        <w:t>Disk Space of 40-50 GB on your windows partition anywhere</w:t>
      </w:r>
    </w:p>
    <w:p w:rsidR="005D031E" w:rsidRPr="004D338E" w:rsidRDefault="005D031E" w:rsidP="005D031E">
      <w:pPr>
        <w:rPr>
          <w:b/>
        </w:rPr>
      </w:pPr>
      <w:r w:rsidRPr="004D338E">
        <w:rPr>
          <w:b/>
        </w:rPr>
        <w:t>Installation Phases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Install Oracle Virtual Box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Create Virtual Machine – oinfo12c-rac1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Preparing the Guest OS for Oracle Installation (Oracle Prerequisites)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 xml:space="preserve">Create Shared Disks for Grid Infrastructure </w:t>
      </w:r>
    </w:p>
    <w:p w:rsidR="00B36EDB" w:rsidRPr="00B36EDB" w:rsidRDefault="00B36EDB" w:rsidP="00B36EDB">
      <w:pPr>
        <w:pStyle w:val="ListParagraph"/>
        <w:numPr>
          <w:ilvl w:val="0"/>
          <w:numId w:val="2"/>
        </w:numPr>
        <w:spacing w:after="0"/>
      </w:pPr>
      <w:r w:rsidRPr="00B36EDB">
        <w:t>Creating Partitions for shared Disk Storage</w:t>
      </w:r>
    </w:p>
    <w:p w:rsidR="00351D48" w:rsidRDefault="00351D48" w:rsidP="00351D48">
      <w:pPr>
        <w:pStyle w:val="ListParagraph"/>
        <w:numPr>
          <w:ilvl w:val="0"/>
          <w:numId w:val="2"/>
        </w:numPr>
      </w:pPr>
      <w:r>
        <w:t>Clone the Virtual Machine to second node – oinfo12c-rac2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Stage the Oracle Software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Modify the Virtual Machine – oinfo12c-rac2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Test the machines readiness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Install Grid Infrastructure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Install Oracle RAC</w:t>
      </w:r>
    </w:p>
    <w:p w:rsidR="005D031E" w:rsidRDefault="005D031E" w:rsidP="005D031E">
      <w:pPr>
        <w:pStyle w:val="ListParagraph"/>
        <w:numPr>
          <w:ilvl w:val="0"/>
          <w:numId w:val="2"/>
        </w:numPr>
      </w:pPr>
      <w:r>
        <w:t>Create Database using DBCA</w:t>
      </w:r>
    </w:p>
    <w:p w:rsidR="005D031E" w:rsidRDefault="0041703B" w:rsidP="0041703B">
      <w:pPr>
        <w:pStyle w:val="Heading1"/>
      </w:pPr>
      <w:r>
        <w:t>1.</w:t>
      </w:r>
      <w:r>
        <w:tab/>
        <w:t>Install Virtual Box</w:t>
      </w:r>
    </w:p>
    <w:p w:rsidR="0041703B" w:rsidRDefault="0041703B" w:rsidP="0041703B">
      <w:r>
        <w:t>Read it from here</w:t>
      </w:r>
    </w:p>
    <w:p w:rsidR="0041703B" w:rsidRDefault="0041703B" w:rsidP="0041703B">
      <w:pPr>
        <w:pStyle w:val="Heading1"/>
      </w:pPr>
      <w:r>
        <w:t>2.</w:t>
      </w:r>
      <w:r>
        <w:tab/>
        <w:t>Create Virtual Machine – oinfo12c-rac1</w:t>
      </w:r>
    </w:p>
    <w:p w:rsidR="0041703B" w:rsidRDefault="0041703B" w:rsidP="0041703B">
      <w:pPr>
        <w:rPr>
          <w:noProof/>
        </w:rPr>
      </w:pPr>
      <w:r>
        <w:rPr>
          <w:noProof/>
        </w:rPr>
        <w:t xml:space="preserve">Start the virtualbox and Click on New and then the following screen will be displayed. </w:t>
      </w:r>
    </w:p>
    <w:p w:rsidR="0041703B" w:rsidRDefault="0041703B" w:rsidP="0041703B">
      <w:pPr>
        <w:rPr>
          <w:noProof/>
        </w:rPr>
      </w:pPr>
      <w:r>
        <w:rPr>
          <w:noProof/>
        </w:rPr>
        <w:t>Input : Virtual Machine, oinfo12c-rac, Type as Linux and Version is Oracle, Click on Next</w:t>
      </w:r>
    </w:p>
    <w:p w:rsidR="0041703B" w:rsidRDefault="0041703B" w:rsidP="0041703B">
      <w:pPr>
        <w:rPr>
          <w:noProof/>
        </w:rPr>
      </w:pPr>
      <w:r>
        <w:rPr>
          <w:noProof/>
        </w:rPr>
        <w:drawing>
          <wp:inline distT="0" distB="0" distL="0" distR="0" wp14:anchorId="69072276" wp14:editId="1B7E2DBD">
            <wp:extent cx="4676775" cy="3676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3B" w:rsidRDefault="0041703B" w:rsidP="0041703B">
      <w:pPr>
        <w:rPr>
          <w:noProof/>
        </w:rPr>
      </w:pPr>
      <w:r>
        <w:rPr>
          <w:noProof/>
        </w:rPr>
        <w:t>Select Memory , Ensure you have more than 3.5gb for each rac node, other wise your installation will not continue, Click on Next</w:t>
      </w:r>
    </w:p>
    <w:p w:rsidR="0041703B" w:rsidRDefault="0041703B" w:rsidP="0041703B">
      <w:pPr>
        <w:rPr>
          <w:noProof/>
        </w:rPr>
      </w:pPr>
      <w:r>
        <w:rPr>
          <w:noProof/>
        </w:rPr>
        <w:drawing>
          <wp:inline distT="0" distB="0" distL="0" distR="0" wp14:anchorId="11483DD3" wp14:editId="787FEE00">
            <wp:extent cx="4676775" cy="3676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3B" w:rsidRDefault="0041703B" w:rsidP="0041703B">
      <w:pPr>
        <w:rPr>
          <w:noProof/>
        </w:rPr>
      </w:pPr>
      <w:r>
        <w:rPr>
          <w:noProof/>
        </w:rPr>
        <w:t>Create Virtual Disk section, Select Create Virtual Hard Drive and click on Create and then Select VDI (VirtualBox Disk Image)</w:t>
      </w:r>
    </w:p>
    <w:p w:rsidR="0041703B" w:rsidRDefault="0041703B" w:rsidP="0041703B">
      <w:pPr>
        <w:rPr>
          <w:noProof/>
        </w:rPr>
      </w:pPr>
      <w:r>
        <w:rPr>
          <w:noProof/>
        </w:rPr>
        <w:t>If you want to use your Virtual Machine with VMware also , you can select VMDK option, click on next</w:t>
      </w:r>
    </w:p>
    <w:p w:rsidR="0041703B" w:rsidRDefault="0041703B" w:rsidP="0041703B">
      <w:pPr>
        <w:rPr>
          <w:noProof/>
        </w:rPr>
      </w:pPr>
      <w:r>
        <w:rPr>
          <w:noProof/>
        </w:rPr>
        <w:drawing>
          <wp:inline distT="0" distB="0" distL="0" distR="0" wp14:anchorId="3726B5A4" wp14:editId="73611F99">
            <wp:extent cx="5438775" cy="4076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3B" w:rsidRDefault="0041703B" w:rsidP="0041703B">
      <w:r>
        <w:t xml:space="preserve">Select Dynamically Allocated option, </w:t>
      </w:r>
      <w:proofErr w:type="gramStart"/>
      <w:r>
        <w:t>then</w:t>
      </w:r>
      <w:proofErr w:type="gramEnd"/>
      <w:r>
        <w:t xml:space="preserve"> proceed</w:t>
      </w:r>
    </w:p>
    <w:p w:rsidR="0041703B" w:rsidRDefault="0041703B" w:rsidP="0041703B">
      <w:r>
        <w:rPr>
          <w:noProof/>
        </w:rPr>
        <w:drawing>
          <wp:inline distT="0" distB="0" distL="0" distR="0" wp14:anchorId="39E53ED2" wp14:editId="02A58C7A">
            <wp:extent cx="5438775" cy="4076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3B" w:rsidRDefault="0041703B" w:rsidP="0041703B">
      <w:r>
        <w:t>Choose the path for the Location of the Drives and the size of the Disk</w:t>
      </w:r>
      <w:r w:rsidR="00A278AD">
        <w:t xml:space="preserve"> and then Click on Create</w:t>
      </w:r>
    </w:p>
    <w:p w:rsidR="0041703B" w:rsidRDefault="00A278AD" w:rsidP="0041703B">
      <w:r>
        <w:rPr>
          <w:noProof/>
        </w:rPr>
        <w:drawing>
          <wp:inline distT="0" distB="0" distL="0" distR="0" wp14:anchorId="27427DAC" wp14:editId="5BB5B37F">
            <wp:extent cx="5438775" cy="4076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AD" w:rsidRDefault="00A278AD" w:rsidP="0041703B">
      <w:r>
        <w:rPr>
          <w:noProof/>
        </w:rPr>
        <w:drawing>
          <wp:inline distT="0" distB="0" distL="0" distR="0" wp14:anchorId="647F4F91" wp14:editId="68647CCE">
            <wp:extent cx="5943600" cy="44538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AD" w:rsidRDefault="00A278AD" w:rsidP="0041703B">
      <w:r>
        <w:t>A VM has been ready, before proceed we need add additional Ethernet drives and Boot options for our Machine</w:t>
      </w:r>
    </w:p>
    <w:p w:rsidR="00A278AD" w:rsidRDefault="00A278AD" w:rsidP="0041703B">
      <w:r>
        <w:t>Click on Settings and Add network devices for Cluster interconnect, Public Network and SCAN</w:t>
      </w:r>
    </w:p>
    <w:p w:rsidR="00A278AD" w:rsidRDefault="00A278AD" w:rsidP="0041703B">
      <w:r>
        <w:t xml:space="preserve">For Adapter 1, </w:t>
      </w:r>
      <w:proofErr w:type="gramStart"/>
      <w:r>
        <w:t>Choose</w:t>
      </w:r>
      <w:proofErr w:type="gramEnd"/>
      <w:r>
        <w:t xml:space="preserve"> the following settings</w:t>
      </w:r>
    </w:p>
    <w:p w:rsidR="00A278AD" w:rsidRDefault="00A278AD" w:rsidP="0041703B">
      <w:r>
        <w:rPr>
          <w:noProof/>
        </w:rPr>
        <w:drawing>
          <wp:inline distT="0" distB="0" distL="0" distR="0" wp14:anchorId="297C3491" wp14:editId="448CF902">
            <wp:extent cx="5943600" cy="43745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AD" w:rsidRDefault="00A278AD" w:rsidP="0041703B">
      <w:r>
        <w:t>Click on Tab Adapter 2: and Choose following Options</w:t>
      </w:r>
    </w:p>
    <w:p w:rsidR="00A278AD" w:rsidRDefault="00A278AD" w:rsidP="0041703B">
      <w:r>
        <w:rPr>
          <w:noProof/>
        </w:rPr>
        <w:drawing>
          <wp:inline distT="0" distB="0" distL="0" distR="0" wp14:anchorId="4C89CA68" wp14:editId="0E767A02">
            <wp:extent cx="5943600" cy="43745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AD" w:rsidRDefault="00A278AD" w:rsidP="0041703B">
      <w:r>
        <w:t xml:space="preserve">Click on Tab Adapter 3 and Choose </w:t>
      </w:r>
      <w:proofErr w:type="spellStart"/>
      <w:r>
        <w:t>followion</w:t>
      </w:r>
      <w:proofErr w:type="spellEnd"/>
      <w:r>
        <w:t xml:space="preserve"> options</w:t>
      </w:r>
    </w:p>
    <w:p w:rsidR="00A278AD" w:rsidRDefault="00A278AD" w:rsidP="0041703B">
      <w:r>
        <w:rPr>
          <w:noProof/>
        </w:rPr>
        <w:drawing>
          <wp:inline distT="0" distB="0" distL="0" distR="0" wp14:anchorId="580E3D6F" wp14:editId="7C3C908C">
            <wp:extent cx="5943600" cy="43745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AD" w:rsidRDefault="00A278AD" w:rsidP="0041703B">
      <w:r>
        <w:t>Ensure all adapters has Enabled Checkbox selected</w:t>
      </w:r>
    </w:p>
    <w:p w:rsidR="00A278AD" w:rsidRDefault="00A278AD" w:rsidP="0041703B">
      <w:r>
        <w:t>Click on Storage and select as below, this is to choose the Linux ISO image for installation, I have ISO copied to my USB and I am selecting the same.</w:t>
      </w:r>
    </w:p>
    <w:p w:rsidR="00A278AD" w:rsidRDefault="00A278AD" w:rsidP="0041703B">
      <w:r>
        <w:rPr>
          <w:noProof/>
        </w:rPr>
        <w:drawing>
          <wp:inline distT="0" distB="0" distL="0" distR="0" wp14:anchorId="73DD677F" wp14:editId="7E020F76">
            <wp:extent cx="5943600" cy="43745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AD" w:rsidRDefault="00A278AD" w:rsidP="0041703B">
      <w:r>
        <w:t>After selection the screen looks like below, click on Okay.</w:t>
      </w:r>
    </w:p>
    <w:p w:rsidR="00A278AD" w:rsidRDefault="00A278AD" w:rsidP="0041703B">
      <w:r>
        <w:rPr>
          <w:noProof/>
        </w:rPr>
        <w:drawing>
          <wp:inline distT="0" distB="0" distL="0" distR="0" wp14:anchorId="032438EA" wp14:editId="6C53A225">
            <wp:extent cx="5943600" cy="43745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AD" w:rsidRDefault="00A278AD" w:rsidP="0041703B">
      <w:r>
        <w:t xml:space="preserve">Now we are ready to install the </w:t>
      </w:r>
      <w:proofErr w:type="spellStart"/>
      <w:r>
        <w:t>linux</w:t>
      </w:r>
      <w:proofErr w:type="spellEnd"/>
      <w:r>
        <w:t xml:space="preserve"> on our first VM, Click on Start the top menu</w:t>
      </w:r>
    </w:p>
    <w:p w:rsidR="00AC0BB4" w:rsidRDefault="00AC0BB4" w:rsidP="0041703B"/>
    <w:p w:rsidR="00A278AD" w:rsidRDefault="003C01D1" w:rsidP="0041703B">
      <w:r>
        <w:rPr>
          <w:noProof/>
        </w:rPr>
        <w:drawing>
          <wp:inline distT="0" distB="0" distL="0" distR="0" wp14:anchorId="762B425F" wp14:editId="7158C23F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1" w:rsidRDefault="003C01D1" w:rsidP="0041703B">
      <w:r>
        <w:t>Select Install or Upgrade an existing System</w:t>
      </w:r>
    </w:p>
    <w:p w:rsidR="003C01D1" w:rsidRDefault="003C01D1" w:rsidP="0041703B">
      <w:r>
        <w:rPr>
          <w:noProof/>
        </w:rPr>
        <w:drawing>
          <wp:inline distT="0" distB="0" distL="0" distR="0" wp14:anchorId="43933713" wp14:editId="18B9DFF0">
            <wp:extent cx="5943600" cy="4434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D1" w:rsidRDefault="00F432F5" w:rsidP="0041703B">
      <w:r>
        <w:t>Select English and Click Next, Select Basic storage</w:t>
      </w:r>
    </w:p>
    <w:p w:rsidR="003C01D1" w:rsidRDefault="00F432F5" w:rsidP="0041703B">
      <w:pPr>
        <w:rPr>
          <w:b/>
        </w:rPr>
      </w:pPr>
      <w:r>
        <w:rPr>
          <w:noProof/>
        </w:rPr>
        <w:drawing>
          <wp:inline distT="0" distB="0" distL="0" distR="0" wp14:anchorId="188A562A" wp14:editId="544339EE">
            <wp:extent cx="5943600" cy="4486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</w:pPr>
      <w:r>
        <w:t>Installation will detect the storage attached to this machine and will erase any data if any in the disk we have added above.</w:t>
      </w: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578EA76C" wp14:editId="16B9C4B6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</w:pPr>
      <w:r>
        <w:t>Click on Yes to remove the data and click on next, select hostname as oinfo-rac1.localdomain click on next</w:t>
      </w: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1980D4F4" wp14:editId="1A1E3F8E">
            <wp:extent cx="5943600" cy="4467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1EFB5E63" wp14:editId="19E024A9">
            <wp:extent cx="5943600" cy="446976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</w:pPr>
      <w:r>
        <w:t>Input Root password</w:t>
      </w: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6FCB86E7" wp14:editId="029A174B">
            <wp:extent cx="5943600" cy="44716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</w:pPr>
      <w:r>
        <w:t>Use Replace option</w:t>
      </w: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16C77D18" wp14:editId="4BE98607">
            <wp:extent cx="5943600" cy="44602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3EF33E9B" wp14:editId="12A8BADB">
            <wp:extent cx="5924550" cy="44672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  <w:rPr>
          <w:noProof/>
        </w:rPr>
      </w:pP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1714EA19" wp14:editId="0701A5F4">
            <wp:extent cx="5943600" cy="44411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65E32D13" wp14:editId="5745176E">
            <wp:extent cx="5943600" cy="445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F432F5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582F9461" wp14:editId="7505AE7F">
            <wp:extent cx="5943600" cy="445071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F5" w:rsidRDefault="00415B81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364787F4" wp14:editId="758379CC">
            <wp:extent cx="5943600" cy="44621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81" w:rsidRDefault="00415B81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0233BBA4" wp14:editId="3C5B47F7">
            <wp:extent cx="5943600" cy="44716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81" w:rsidRDefault="00415B81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777E7459" wp14:editId="13DA08BF">
            <wp:extent cx="5934075" cy="4467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B81" w:rsidRDefault="00415B81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305BC85A" wp14:editId="4CF2992D">
            <wp:extent cx="5934075" cy="4467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E7" w:rsidRDefault="00A260E7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60C2D2F5" wp14:editId="2D23E76F">
            <wp:extent cx="5924550" cy="4476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0E7" w:rsidRDefault="00A260E7" w:rsidP="00F432F5">
      <w:pPr>
        <w:tabs>
          <w:tab w:val="left" w:pos="2445"/>
        </w:tabs>
      </w:pPr>
    </w:p>
    <w:p w:rsidR="00F54833" w:rsidRDefault="00F54833" w:rsidP="00F432F5">
      <w:pPr>
        <w:tabs>
          <w:tab w:val="left" w:pos="2445"/>
        </w:tabs>
      </w:pPr>
      <w:r>
        <w:t>Click on Next will start Linux Installation</w:t>
      </w:r>
    </w:p>
    <w:p w:rsidR="00F54833" w:rsidRDefault="00F54833" w:rsidP="00F432F5">
      <w:pPr>
        <w:tabs>
          <w:tab w:val="left" w:pos="2445"/>
        </w:tabs>
        <w:rPr>
          <w:noProof/>
        </w:rPr>
      </w:pPr>
    </w:p>
    <w:p w:rsidR="00F54833" w:rsidRDefault="00F54833" w:rsidP="00F432F5">
      <w:pPr>
        <w:tabs>
          <w:tab w:val="left" w:pos="2445"/>
        </w:tabs>
      </w:pPr>
      <w:r>
        <w:rPr>
          <w:noProof/>
        </w:rPr>
        <w:drawing>
          <wp:inline distT="0" distB="0" distL="0" distR="0" wp14:anchorId="2C16A004" wp14:editId="7B057E75">
            <wp:extent cx="5943600" cy="4476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833" w:rsidRDefault="00F54833" w:rsidP="00F432F5">
      <w:pPr>
        <w:tabs>
          <w:tab w:val="left" w:pos="2445"/>
        </w:tabs>
      </w:pPr>
      <w:r>
        <w:t>The system will reboot, once restarted perform the following Oracle Prerequisites</w:t>
      </w:r>
    </w:p>
    <w:p w:rsidR="00F54833" w:rsidRDefault="00F54833" w:rsidP="00F54833">
      <w:pPr>
        <w:pStyle w:val="Heading1"/>
      </w:pPr>
      <w:r>
        <w:t>3.</w:t>
      </w:r>
      <w:r>
        <w:tab/>
        <w:t xml:space="preserve">Perform Oracle Pre-requisites on the </w:t>
      </w:r>
      <w:proofErr w:type="gramStart"/>
      <w:r>
        <w:t>Newly</w:t>
      </w:r>
      <w:proofErr w:type="gramEnd"/>
      <w:r>
        <w:t xml:space="preserve"> created virtual Machine</w:t>
      </w:r>
    </w:p>
    <w:p w:rsidR="00D25106" w:rsidRDefault="00D25106" w:rsidP="00F54833"/>
    <w:p w:rsidR="00F54833" w:rsidRPr="00D25106" w:rsidRDefault="00F54833" w:rsidP="00F54833">
      <w:pPr>
        <w:rPr>
          <w:b/>
        </w:rPr>
      </w:pPr>
      <w:proofErr w:type="spellStart"/>
      <w:r w:rsidRPr="00D25106">
        <w:rPr>
          <w:b/>
        </w:rPr>
        <w:t>Modif</w:t>
      </w:r>
      <w:proofErr w:type="spellEnd"/>
      <w:r w:rsidRPr="00D25106">
        <w:rPr>
          <w:b/>
        </w:rPr>
        <w:t xml:space="preserve"> the /</w:t>
      </w:r>
      <w:proofErr w:type="spellStart"/>
      <w:r w:rsidRPr="00D25106">
        <w:rPr>
          <w:b/>
        </w:rPr>
        <w:t>etc</w:t>
      </w:r>
      <w:proofErr w:type="spellEnd"/>
      <w:r w:rsidRPr="00D25106">
        <w:rPr>
          <w:b/>
        </w:rPr>
        <w:t>/</w:t>
      </w:r>
      <w:proofErr w:type="spellStart"/>
      <w:r w:rsidRPr="00D25106">
        <w:rPr>
          <w:b/>
        </w:rPr>
        <w:t>sysctl.conf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fs.file</w:t>
      </w:r>
      <w:proofErr w:type="spellEnd"/>
      <w:r>
        <w:t>-max</w:t>
      </w:r>
      <w:proofErr w:type="gramEnd"/>
      <w:r>
        <w:t xml:space="preserve"> = 6815744</w:t>
      </w:r>
    </w:p>
    <w:p w:rsidR="00F54833" w:rsidRDefault="00F54833" w:rsidP="00D25106">
      <w:pPr>
        <w:spacing w:after="0"/>
      </w:pPr>
      <w:r>
        <w:tab/>
      </w:r>
      <w:proofErr w:type="spellStart"/>
      <w:r>
        <w:t>kernel.sem</w:t>
      </w:r>
      <w:proofErr w:type="spellEnd"/>
      <w:r>
        <w:t xml:space="preserve"> = 250 32000 100 128</w:t>
      </w:r>
    </w:p>
    <w:p w:rsidR="00F54833" w:rsidRDefault="00F54833" w:rsidP="00D25106">
      <w:pPr>
        <w:spacing w:after="0"/>
      </w:pPr>
      <w:r>
        <w:tab/>
      </w:r>
      <w:proofErr w:type="spellStart"/>
      <w:r>
        <w:t>kernel.shmmni</w:t>
      </w:r>
      <w:proofErr w:type="spellEnd"/>
      <w:r>
        <w:t xml:space="preserve"> = 4096</w:t>
      </w:r>
    </w:p>
    <w:p w:rsidR="00F54833" w:rsidRDefault="00F54833" w:rsidP="00D25106">
      <w:pPr>
        <w:spacing w:after="0"/>
      </w:pPr>
      <w:r>
        <w:tab/>
      </w:r>
      <w:proofErr w:type="spellStart"/>
      <w:r>
        <w:t>kernel.shmall</w:t>
      </w:r>
      <w:proofErr w:type="spellEnd"/>
      <w:r>
        <w:t xml:space="preserve"> = 1073741824</w:t>
      </w:r>
    </w:p>
    <w:p w:rsidR="00F54833" w:rsidRDefault="00F54833" w:rsidP="00D25106">
      <w:pPr>
        <w:spacing w:after="0"/>
      </w:pPr>
      <w:r>
        <w:tab/>
      </w:r>
      <w:proofErr w:type="spellStart"/>
      <w:r>
        <w:t>kernel.shmmax</w:t>
      </w:r>
      <w:proofErr w:type="spellEnd"/>
      <w:r>
        <w:t xml:space="preserve"> = 4398046511104</w:t>
      </w:r>
    </w:p>
    <w:p w:rsidR="00F54833" w:rsidRDefault="00F54833" w:rsidP="00D25106">
      <w:pPr>
        <w:spacing w:after="0"/>
      </w:pPr>
      <w:r>
        <w:tab/>
      </w:r>
      <w:proofErr w:type="spellStart"/>
      <w:r>
        <w:t>net.core.rmem_default</w:t>
      </w:r>
      <w:proofErr w:type="spellEnd"/>
      <w:r>
        <w:t xml:space="preserve"> = 262144</w:t>
      </w:r>
    </w:p>
    <w:p w:rsidR="00F54833" w:rsidRDefault="00F54833" w:rsidP="00D25106">
      <w:pPr>
        <w:spacing w:after="0"/>
      </w:pPr>
      <w:r>
        <w:tab/>
      </w:r>
      <w:proofErr w:type="spellStart"/>
      <w:r>
        <w:t>net.core.rmem_max</w:t>
      </w:r>
      <w:proofErr w:type="spellEnd"/>
      <w:r>
        <w:t xml:space="preserve"> = 4194304</w:t>
      </w:r>
    </w:p>
    <w:p w:rsidR="00F54833" w:rsidRDefault="00F54833" w:rsidP="00D25106">
      <w:pPr>
        <w:spacing w:after="0"/>
      </w:pPr>
      <w:r>
        <w:tab/>
      </w:r>
      <w:proofErr w:type="spellStart"/>
      <w:r>
        <w:t>net.core.wmem_default</w:t>
      </w:r>
      <w:proofErr w:type="spellEnd"/>
      <w:r>
        <w:t xml:space="preserve"> = 262144</w:t>
      </w:r>
    </w:p>
    <w:p w:rsidR="00F54833" w:rsidRDefault="00F54833" w:rsidP="00D25106">
      <w:pPr>
        <w:spacing w:after="0"/>
      </w:pPr>
      <w:r>
        <w:tab/>
      </w:r>
      <w:proofErr w:type="spellStart"/>
      <w:r>
        <w:t>net.core.wmem_max</w:t>
      </w:r>
      <w:proofErr w:type="spellEnd"/>
      <w:r>
        <w:t xml:space="preserve"> = 1048576</w:t>
      </w:r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fs.aio</w:t>
      </w:r>
      <w:proofErr w:type="spellEnd"/>
      <w:r>
        <w:t>-max-nr</w:t>
      </w:r>
      <w:proofErr w:type="gramEnd"/>
      <w:r>
        <w:t xml:space="preserve"> = 1048576</w:t>
      </w:r>
    </w:p>
    <w:p w:rsidR="00F54833" w:rsidRDefault="00F54833" w:rsidP="00D25106">
      <w:pPr>
        <w:spacing w:after="0"/>
      </w:pPr>
      <w:r>
        <w:tab/>
        <w:t>net.ipv4.ip_local_port_range = 9000 65500</w:t>
      </w:r>
    </w:p>
    <w:p w:rsidR="00F54833" w:rsidRDefault="00F54833" w:rsidP="00F54833"/>
    <w:p w:rsidR="00F54833" w:rsidRPr="00D25106" w:rsidRDefault="00F54833" w:rsidP="00F54833">
      <w:pPr>
        <w:rPr>
          <w:b/>
        </w:rPr>
      </w:pPr>
      <w:r w:rsidRPr="00D25106">
        <w:rPr>
          <w:b/>
        </w:rPr>
        <w:t>Load the newly amended values into kernel, without restart using /</w:t>
      </w:r>
      <w:proofErr w:type="spellStart"/>
      <w:r w:rsidRPr="00D25106">
        <w:rPr>
          <w:b/>
        </w:rPr>
        <w:t>sbin</w:t>
      </w:r>
      <w:proofErr w:type="spellEnd"/>
      <w:r w:rsidRPr="00D25106">
        <w:rPr>
          <w:b/>
        </w:rPr>
        <w:t>/</w:t>
      </w:r>
      <w:proofErr w:type="spellStart"/>
      <w:r w:rsidRPr="00D25106">
        <w:rPr>
          <w:b/>
        </w:rPr>
        <w:t>sysctl</w:t>
      </w:r>
      <w:proofErr w:type="spellEnd"/>
      <w:r w:rsidRPr="00D25106">
        <w:rPr>
          <w:b/>
        </w:rPr>
        <w:t xml:space="preserve"> -p</w:t>
      </w: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>Add the following lines to "/</w:t>
      </w:r>
      <w:proofErr w:type="spellStart"/>
      <w:r w:rsidRPr="00D25106">
        <w:rPr>
          <w:b/>
        </w:rPr>
        <w:t>etc</w:t>
      </w:r>
      <w:proofErr w:type="spellEnd"/>
      <w:r w:rsidRPr="00D25106">
        <w:rPr>
          <w:b/>
        </w:rPr>
        <w:t>/security/</w:t>
      </w:r>
      <w:proofErr w:type="spellStart"/>
      <w:r w:rsidRPr="00D25106">
        <w:rPr>
          <w:b/>
        </w:rPr>
        <w:t>limits.conf</w:t>
      </w:r>
      <w:proofErr w:type="spellEnd"/>
      <w:r w:rsidRPr="00D25106">
        <w:rPr>
          <w:b/>
        </w:rPr>
        <w:t>" file.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ab/>
      </w:r>
      <w:proofErr w:type="gramStart"/>
      <w:r>
        <w:t>oracle</w:t>
      </w:r>
      <w:proofErr w:type="gramEnd"/>
      <w:r>
        <w:t xml:space="preserve">   soft   </w:t>
      </w:r>
      <w:proofErr w:type="spellStart"/>
      <w:r>
        <w:t>nofile</w:t>
      </w:r>
      <w:proofErr w:type="spellEnd"/>
      <w:r>
        <w:t xml:space="preserve">    1024</w:t>
      </w:r>
    </w:p>
    <w:p w:rsidR="00F54833" w:rsidRDefault="00F54833" w:rsidP="00D25106">
      <w:pPr>
        <w:spacing w:after="0"/>
      </w:pPr>
      <w:r>
        <w:tab/>
      </w:r>
      <w:proofErr w:type="gramStart"/>
      <w:r>
        <w:t>oracle</w:t>
      </w:r>
      <w:proofErr w:type="gramEnd"/>
      <w:r>
        <w:t xml:space="preserve">   hard   </w:t>
      </w:r>
      <w:proofErr w:type="spellStart"/>
      <w:r>
        <w:t>nofile</w:t>
      </w:r>
      <w:proofErr w:type="spellEnd"/>
      <w:r>
        <w:t xml:space="preserve">    65536</w:t>
      </w:r>
    </w:p>
    <w:p w:rsidR="00F54833" w:rsidRDefault="00F54833" w:rsidP="00D25106">
      <w:pPr>
        <w:spacing w:after="0"/>
      </w:pPr>
      <w:r>
        <w:tab/>
      </w:r>
      <w:proofErr w:type="gramStart"/>
      <w:r>
        <w:t>oracle</w:t>
      </w:r>
      <w:proofErr w:type="gramEnd"/>
      <w:r>
        <w:t xml:space="preserve">   soft   </w:t>
      </w:r>
      <w:proofErr w:type="spellStart"/>
      <w:r>
        <w:t>nproc</w:t>
      </w:r>
      <w:proofErr w:type="spellEnd"/>
      <w:r>
        <w:t xml:space="preserve">    2047</w:t>
      </w:r>
    </w:p>
    <w:p w:rsidR="00F54833" w:rsidRDefault="00F54833" w:rsidP="00D25106">
      <w:pPr>
        <w:spacing w:after="0"/>
      </w:pPr>
      <w:r>
        <w:tab/>
      </w:r>
      <w:proofErr w:type="gramStart"/>
      <w:r>
        <w:t>oracle</w:t>
      </w:r>
      <w:proofErr w:type="gramEnd"/>
      <w:r>
        <w:t xml:space="preserve">   hard   </w:t>
      </w:r>
      <w:proofErr w:type="spellStart"/>
      <w:r>
        <w:t>nproc</w:t>
      </w:r>
      <w:proofErr w:type="spellEnd"/>
      <w:r>
        <w:t xml:space="preserve">    16384</w:t>
      </w:r>
    </w:p>
    <w:p w:rsidR="00F54833" w:rsidRDefault="00F54833" w:rsidP="00D25106">
      <w:pPr>
        <w:spacing w:after="0"/>
      </w:pPr>
      <w:r>
        <w:tab/>
      </w:r>
      <w:proofErr w:type="gramStart"/>
      <w:r>
        <w:t>oracle</w:t>
      </w:r>
      <w:proofErr w:type="gramEnd"/>
      <w:r>
        <w:t xml:space="preserve">   soft   stack    10240</w:t>
      </w:r>
    </w:p>
    <w:p w:rsidR="00F54833" w:rsidRDefault="00F54833" w:rsidP="00D25106">
      <w:pPr>
        <w:spacing w:after="0"/>
      </w:pPr>
      <w:r>
        <w:tab/>
      </w:r>
      <w:proofErr w:type="gramStart"/>
      <w:r>
        <w:t>oracle</w:t>
      </w:r>
      <w:proofErr w:type="gramEnd"/>
      <w:r>
        <w:t xml:space="preserve">   hard   stack    32768</w:t>
      </w:r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>Load the RPMS's (64 and 32 bit) into the OS</w:t>
      </w:r>
    </w:p>
    <w:p w:rsidR="00F54833" w:rsidRDefault="00F54833" w:rsidP="00D25106">
      <w:pPr>
        <w:spacing w:after="0"/>
      </w:pP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-q </w:t>
      </w:r>
      <w:proofErr w:type="spellStart"/>
      <w:r>
        <w:t>binutils</w:t>
      </w:r>
      <w:proofErr w:type="spellEnd"/>
      <w:r>
        <w:t xml:space="preserve"> compat-libcap1 </w:t>
      </w:r>
      <w:proofErr w:type="spellStart"/>
      <w:r>
        <w:t>compat-libstdc</w:t>
      </w:r>
      <w:proofErr w:type="spellEnd"/>
      <w:r>
        <w:t xml:space="preserve">++-33 </w:t>
      </w:r>
      <w:proofErr w:type="spellStart"/>
      <w:r>
        <w:t>compat-libstdc</w:t>
      </w:r>
      <w:proofErr w:type="spellEnd"/>
      <w:r>
        <w:t xml:space="preserve">++-33.i686 </w:t>
      </w:r>
      <w:proofErr w:type="spellStart"/>
      <w:r>
        <w:t>gcc</w:t>
      </w:r>
      <w:proofErr w:type="spellEnd"/>
      <w:r>
        <w:t xml:space="preserve"> </w:t>
      </w:r>
      <w:proofErr w:type="spellStart"/>
      <w:r>
        <w:t>gcc-c</w:t>
      </w:r>
      <w:proofErr w:type="spellEnd"/>
      <w:r>
        <w:t xml:space="preserve">++ </w:t>
      </w:r>
      <w:proofErr w:type="spellStart"/>
      <w:r>
        <w:t>glibc</w:t>
      </w:r>
      <w:proofErr w:type="spellEnd"/>
      <w:r>
        <w:t xml:space="preserve"> glibc.i686 </w:t>
      </w:r>
      <w:proofErr w:type="spellStart"/>
      <w:r>
        <w:t>glibc-devel</w:t>
      </w:r>
      <w:proofErr w:type="spellEnd"/>
      <w:r>
        <w:t xml:space="preserve"> glibc-devel.i686 </w:t>
      </w:r>
      <w:proofErr w:type="spellStart"/>
      <w:r>
        <w:t>ksh</w:t>
      </w:r>
      <w:proofErr w:type="spellEnd"/>
      <w:r>
        <w:t xml:space="preserve"> </w:t>
      </w:r>
      <w:proofErr w:type="spellStart"/>
      <w:r>
        <w:t>libgcc</w:t>
      </w:r>
      <w:proofErr w:type="spellEnd"/>
      <w:r>
        <w:t xml:space="preserve"> libgcc.i686 \</w:t>
      </w:r>
    </w:p>
    <w:p w:rsidR="005C3DE4" w:rsidRDefault="005C3DE4" w:rsidP="005C3DE4">
      <w:pPr>
        <w:spacing w:after="0"/>
        <w:ind w:left="720"/>
      </w:pPr>
      <w:proofErr w:type="spellStart"/>
      <w:proofErr w:type="gramStart"/>
      <w:r>
        <w:t>libstdc</w:t>
      </w:r>
      <w:proofErr w:type="spellEnd"/>
      <w:proofErr w:type="gramEnd"/>
      <w:r>
        <w:t xml:space="preserve">++ </w:t>
      </w:r>
      <w:proofErr w:type="spellStart"/>
      <w:r>
        <w:t>libstdc</w:t>
      </w:r>
      <w:proofErr w:type="spellEnd"/>
      <w:r>
        <w:t xml:space="preserve">++.i686 </w:t>
      </w:r>
      <w:proofErr w:type="spellStart"/>
      <w:r>
        <w:t>libstdc</w:t>
      </w:r>
      <w:proofErr w:type="spellEnd"/>
      <w:r>
        <w:t>++-</w:t>
      </w:r>
      <w:proofErr w:type="spellStart"/>
      <w:r>
        <w:t>devel</w:t>
      </w:r>
      <w:proofErr w:type="spellEnd"/>
      <w:r>
        <w:t xml:space="preserve"> </w:t>
      </w:r>
      <w:proofErr w:type="spellStart"/>
      <w:r>
        <w:t>libstdc</w:t>
      </w:r>
      <w:proofErr w:type="spellEnd"/>
      <w:r>
        <w:t xml:space="preserve">++-devel.i686 </w:t>
      </w:r>
      <w:proofErr w:type="spellStart"/>
      <w:r>
        <w:t>libaio</w:t>
      </w:r>
      <w:proofErr w:type="spellEnd"/>
      <w:r>
        <w:t xml:space="preserve"> libaio.i686 </w:t>
      </w:r>
      <w:proofErr w:type="spellStart"/>
      <w:r>
        <w:t>libaio-devel</w:t>
      </w:r>
      <w:proofErr w:type="spellEnd"/>
      <w:r>
        <w:t xml:space="preserve"> libaio-devel.i686 </w:t>
      </w:r>
      <w:proofErr w:type="spellStart"/>
      <w:r>
        <w:t>libXext</w:t>
      </w:r>
      <w:proofErr w:type="spellEnd"/>
      <w:r>
        <w:t xml:space="preserve"> libXext.i686 </w:t>
      </w:r>
      <w:proofErr w:type="spellStart"/>
      <w:r>
        <w:t>libXtst</w:t>
      </w:r>
      <w:proofErr w:type="spellEnd"/>
      <w:r>
        <w:t xml:space="preserve"> libXtst.i686 libX11 libX11.i686 \</w:t>
      </w:r>
    </w:p>
    <w:p w:rsidR="005C3DE4" w:rsidRDefault="005C3DE4" w:rsidP="005C3DE4">
      <w:pPr>
        <w:spacing w:after="0"/>
        <w:ind w:left="720"/>
      </w:pPr>
      <w:proofErr w:type="spellStart"/>
      <w:proofErr w:type="gramStart"/>
      <w:r>
        <w:t>libXau</w:t>
      </w:r>
      <w:proofErr w:type="spellEnd"/>
      <w:proofErr w:type="gramEnd"/>
      <w:r>
        <w:t xml:space="preserve"> libXau.i686 </w:t>
      </w:r>
      <w:proofErr w:type="spellStart"/>
      <w:r>
        <w:t>libxcb</w:t>
      </w:r>
      <w:proofErr w:type="spellEnd"/>
      <w:r>
        <w:t xml:space="preserve"> libxcb.i686 </w:t>
      </w:r>
      <w:proofErr w:type="spellStart"/>
      <w:r>
        <w:t>libXi</w:t>
      </w:r>
      <w:proofErr w:type="spellEnd"/>
      <w:r>
        <w:t xml:space="preserve"> libXi.i686 make </w:t>
      </w:r>
      <w:proofErr w:type="spellStart"/>
      <w:r>
        <w:t>sysstat</w:t>
      </w:r>
      <w:proofErr w:type="spellEnd"/>
      <w:r>
        <w:t xml:space="preserve"> </w:t>
      </w:r>
      <w:proofErr w:type="spellStart"/>
      <w:r>
        <w:t>unixODBC</w:t>
      </w:r>
      <w:proofErr w:type="spellEnd"/>
      <w:r>
        <w:t xml:space="preserve"> </w:t>
      </w:r>
      <w:proofErr w:type="spellStart"/>
      <w:r>
        <w:t>unixODBC-devel</w:t>
      </w:r>
      <w:proofErr w:type="spellEnd"/>
    </w:p>
    <w:p w:rsidR="005C3DE4" w:rsidRDefault="005C3DE4" w:rsidP="005C3DE4">
      <w:pPr>
        <w:spacing w:after="0"/>
        <w:ind w:left="720"/>
      </w:pP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binutils-2.20.51.0.2-5.36.el6.x86_64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compat-libcap1-1.10-1.x86_64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compat-libstdc</w:t>
      </w:r>
      <w:proofErr w:type="spellEnd"/>
      <w:r>
        <w:t>++-33-3.2.3-69.el6.x86_64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compat-libstdc</w:t>
      </w:r>
      <w:proofErr w:type="spellEnd"/>
      <w:r>
        <w:t>++-33-3.2.3-69.el6.i686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compat-libstdc</w:t>
      </w:r>
      <w:proofErr w:type="spellEnd"/>
      <w:r>
        <w:t>++-33-3.2.3-69.el6.i686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gcc-4.4.7-3.el6.x86_64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gcc-c</w:t>
      </w:r>
      <w:proofErr w:type="spellEnd"/>
      <w:r>
        <w:t>++-4.4.7-3.el6.x86_64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glibc-2.12-1.107.el6.x86_64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glibc-2.12-1.107.el6.i686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glibc-2.12-1.107.el6.i686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glibc-devel-2.12-1.107.el6.x86_64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glibc-devel-2.12-1.107.el6.i686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glibc-devel-2.12-1.107.el6.i686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ksh-20100621-19.el6.x86_64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libgcc-4.4.7-3.el6.x86_64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libgcc-4.4.7-3.el6.i686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libgcc-4.4.7-3.el6.i686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libstdc</w:t>
      </w:r>
      <w:proofErr w:type="spellEnd"/>
      <w:r>
        <w:t>++-4.4.7-3.el6.x86_64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libstdc</w:t>
      </w:r>
      <w:proofErr w:type="spellEnd"/>
      <w:r>
        <w:t>++-4.4.7-3.el6.i686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libstdc</w:t>
      </w:r>
      <w:proofErr w:type="spellEnd"/>
      <w:r>
        <w:t>++-4.4.7-3.el6.i686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libstdc</w:t>
      </w:r>
      <w:proofErr w:type="spellEnd"/>
      <w:r>
        <w:t>++-devel-4.4.7-3.el6.x86_64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libstdc</w:t>
      </w:r>
      <w:proofErr w:type="spellEnd"/>
      <w:r>
        <w:t>++-devel-4.4.7-3.el6.i686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</w:t>
      </w:r>
      <w:proofErr w:type="spellStart"/>
      <w:r>
        <w:t>libstdc</w:t>
      </w:r>
      <w:proofErr w:type="spellEnd"/>
      <w:r>
        <w:t>++-devel-4.4.7-3.el6.i686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libaio-0.3.107-10.el6.x86_64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libaio-0.3.107-10.el6.i686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libaio-0.3.107-10.el6.i686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libaio-devel-0.3.107-10.el6.i686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libaio-devel-0.3.107-10.el6.x86_64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libaio-devel-0.3.107-10.el6.i686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libXext-1.3.1-2.el6.x86_64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libXext-1.3.1-2.el6.i686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libXext-1.3.1-2.el6.i686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libXtst-1.2.1-2.el6.x86_64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libXtst-1.2.1-2.el6.i686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libXtst-1.2.1-2.el6.i686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libX11-1.5.0-4.el6.x86_64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libX11-1.5.0-4.el6.i686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libX11-1.5.0-4.el6.i686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libXau-1.0.6-4.el6.x86_64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libXau-1.0.6-4.el6.i686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libXau-1.0.6-4.el6.i686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libxcb-1.8.1-1.el6.x86_64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libxcb-1.8.1-1.el6.i686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libxcb-1.8.1-1.el6.i686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libXi-1.6.1-3.el6.x86_64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libXi-1.6.1-3.el6.i686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libXi-1.6.1-3.el6.i686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make-3.81-20.el6.x86_64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sysstat-9.0.4-20.el6.x86_64</w:t>
      </w:r>
    </w:p>
    <w:p w:rsidR="005C3DE4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unixODBC-2.2.14-12.el6_3.x86_64</w:t>
      </w:r>
    </w:p>
    <w:p w:rsidR="00D25106" w:rsidRDefault="005C3DE4" w:rsidP="005C3DE4">
      <w:pPr>
        <w:spacing w:after="0"/>
        <w:ind w:left="720"/>
      </w:pP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unixODBC-devel-2.2.14-12.el6_3.x86_64</w:t>
      </w:r>
    </w:p>
    <w:p w:rsidR="005C3DE4" w:rsidRDefault="005C3DE4" w:rsidP="00D25106">
      <w:pPr>
        <w:spacing w:after="0"/>
        <w:rPr>
          <w:b/>
        </w:rPr>
      </w:pPr>
    </w:p>
    <w:p w:rsidR="00F54833" w:rsidRPr="00D25106" w:rsidRDefault="00D25106" w:rsidP="00D25106">
      <w:pPr>
        <w:spacing w:after="0"/>
        <w:rPr>
          <w:b/>
        </w:rPr>
      </w:pPr>
      <w:r w:rsidRPr="00D25106">
        <w:rPr>
          <w:b/>
        </w:rPr>
        <w:t>Or use rpm –</w:t>
      </w:r>
      <w:proofErr w:type="spellStart"/>
      <w:r w:rsidRPr="00D25106">
        <w:rPr>
          <w:b/>
        </w:rPr>
        <w:t>ivh</w:t>
      </w:r>
      <w:proofErr w:type="spellEnd"/>
      <w:r w:rsidRPr="00D25106">
        <w:rPr>
          <w:b/>
        </w:rPr>
        <w:t xml:space="preserve"> </w:t>
      </w:r>
      <w:proofErr w:type="spellStart"/>
      <w:r w:rsidRPr="00D25106">
        <w:rPr>
          <w:b/>
        </w:rPr>
        <w:t>pkgname</w:t>
      </w:r>
      <w:proofErr w:type="spellEnd"/>
    </w:p>
    <w:p w:rsidR="00D25106" w:rsidRDefault="00D25106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>Create New Users and Groups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60321 </w:t>
      </w:r>
      <w:proofErr w:type="spellStart"/>
      <w:r>
        <w:t>oinstall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60322 </w:t>
      </w:r>
      <w:proofErr w:type="spellStart"/>
      <w:r>
        <w:t>dba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60323 </w:t>
      </w:r>
      <w:proofErr w:type="spellStart"/>
      <w:r>
        <w:t>oper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60324 </w:t>
      </w:r>
      <w:proofErr w:type="spellStart"/>
      <w:r>
        <w:t>backupdba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60325 </w:t>
      </w:r>
      <w:proofErr w:type="spellStart"/>
      <w:r>
        <w:t>dgdba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60326 </w:t>
      </w:r>
      <w:proofErr w:type="spellStart"/>
      <w:r>
        <w:t>kmdba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60327 </w:t>
      </w:r>
      <w:proofErr w:type="spellStart"/>
      <w:r>
        <w:t>asmdba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60328 </w:t>
      </w:r>
      <w:proofErr w:type="spellStart"/>
      <w:r>
        <w:t>asmoper</w:t>
      </w:r>
      <w:proofErr w:type="spellEnd"/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-g 60329 </w:t>
      </w:r>
      <w:proofErr w:type="spellStart"/>
      <w:r>
        <w:t>asmadmin</w:t>
      </w:r>
      <w:proofErr w:type="spellEnd"/>
    </w:p>
    <w:p w:rsidR="00D25106" w:rsidRDefault="00D25106" w:rsidP="00D25106">
      <w:pPr>
        <w:spacing w:after="0"/>
      </w:pPr>
      <w:r>
        <w:tab/>
      </w:r>
      <w:proofErr w:type="spellStart"/>
      <w:proofErr w:type="gramStart"/>
      <w:r>
        <w:t>groupadd</w:t>
      </w:r>
      <w:proofErr w:type="spellEnd"/>
      <w:proofErr w:type="gramEnd"/>
      <w:r>
        <w:t xml:space="preserve"> –g 60330 </w:t>
      </w:r>
      <w:proofErr w:type="spellStart"/>
      <w:r>
        <w:t>oragrid</w:t>
      </w:r>
      <w:proofErr w:type="spellEnd"/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 xml:space="preserve">Create Oracle and add groups to oracle accordingly 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useradd</w:t>
      </w:r>
      <w:proofErr w:type="spellEnd"/>
      <w:proofErr w:type="gramEnd"/>
      <w:r>
        <w:t xml:space="preserve"> -u 60321 -g </w:t>
      </w:r>
      <w:proofErr w:type="spellStart"/>
      <w:r>
        <w:t>oinstall</w:t>
      </w:r>
      <w:proofErr w:type="spellEnd"/>
      <w:r>
        <w:t xml:space="preserve"> -G </w:t>
      </w:r>
      <w:proofErr w:type="spellStart"/>
      <w:r>
        <w:t>dba,oper</w:t>
      </w:r>
      <w:r w:rsidR="00D25106">
        <w:t>,backupdba,dgdba,kmdba,asmdba,asmoper,asmadmin,oragrid</w:t>
      </w:r>
      <w:proofErr w:type="spellEnd"/>
      <w:r>
        <w:t xml:space="preserve"> oracle</w:t>
      </w:r>
    </w:p>
    <w:p w:rsidR="00F54833" w:rsidRDefault="00F54833" w:rsidP="00D25106">
      <w:pPr>
        <w:spacing w:after="0"/>
      </w:pPr>
      <w:r>
        <w:tab/>
      </w:r>
      <w:proofErr w:type="spellStart"/>
      <w:proofErr w:type="gramStart"/>
      <w:r>
        <w:t>passwd</w:t>
      </w:r>
      <w:proofErr w:type="spellEnd"/>
      <w:proofErr w:type="gramEnd"/>
      <w:r>
        <w:t xml:space="preserve"> oracle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>Add the following entries to "/</w:t>
      </w:r>
      <w:proofErr w:type="spellStart"/>
      <w:r>
        <w:t>etc</w:t>
      </w:r>
      <w:proofErr w:type="spellEnd"/>
      <w:r>
        <w:t>/hosts"</w:t>
      </w:r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 xml:space="preserve">127.0.0.1       </w:t>
      </w:r>
      <w:proofErr w:type="spellStart"/>
      <w:proofErr w:type="gramStart"/>
      <w:r w:rsidRPr="00D25106">
        <w:rPr>
          <w:rFonts w:ascii="Courier New" w:hAnsi="Courier New" w:cs="Courier New"/>
        </w:rPr>
        <w:t>localhost.localdomain</w:t>
      </w:r>
      <w:proofErr w:type="spellEnd"/>
      <w:proofErr w:type="gramEnd"/>
      <w:r w:rsidRPr="00D25106">
        <w:rPr>
          <w:rFonts w:ascii="Courier New" w:hAnsi="Courier New" w:cs="Courier New"/>
        </w:rPr>
        <w:t xml:space="preserve">   </w:t>
      </w:r>
      <w:proofErr w:type="spellStart"/>
      <w:r w:rsidRPr="00D25106">
        <w:rPr>
          <w:rFonts w:ascii="Courier New" w:hAnsi="Courier New" w:cs="Courier New"/>
        </w:rPr>
        <w:t>localhost</w:t>
      </w:r>
      <w:proofErr w:type="spellEnd"/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192.168.56.101   oinfo12c-rac1.localdomain        oinfo12c-rac1</w:t>
      </w: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192.168.56.102   oinfo12c-rac2.localdomain        oinfo12c-rac2</w:t>
      </w: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192.168.1.101   oinfo12c-rac1-priv.localdomain   oinfo12c-rac1-priv</w:t>
      </w: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192.168.1.102   oinfo12c-rac2-priv.localdomain   oinfo12c-rac2-priv</w:t>
      </w: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192.168.56.103   oinfo12c-rac1-vip.localdomain    oinfo12c-rac1-vip</w:t>
      </w: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192.168.56.104   oinfo12c-rac2-vip.localdomain    oinfo12c-rac2-vip</w:t>
      </w: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#192.168.56.105   oinfo12c-scan.localdomain oinfo12c-scan</w:t>
      </w: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#192.168.56.106   oinfo12c-scan.localdomain oinfo12c-scan</w:t>
      </w:r>
    </w:p>
    <w:p w:rsidR="00F54833" w:rsidRPr="00D25106" w:rsidRDefault="00F54833" w:rsidP="00D25106">
      <w:pPr>
        <w:spacing w:after="0"/>
        <w:rPr>
          <w:rFonts w:ascii="Courier New" w:hAnsi="Courier New" w:cs="Courier New"/>
        </w:rPr>
      </w:pPr>
      <w:r w:rsidRPr="00D25106">
        <w:rPr>
          <w:rFonts w:ascii="Courier New" w:hAnsi="Courier New" w:cs="Courier New"/>
        </w:rPr>
        <w:tab/>
        <w:t>#192.168.56.107   oinfo12c-scan.localdomain oinfo12c-scan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>The reason to comment the scan IP is that from 11Gr2 (11.2.0.2) scan IP in /</w:t>
      </w:r>
      <w:proofErr w:type="spellStart"/>
      <w:r>
        <w:t>etc</w:t>
      </w:r>
      <w:proofErr w:type="spellEnd"/>
      <w:r>
        <w:t xml:space="preserve">/hosts will not work, either DNS has to be used or </w:t>
      </w:r>
      <w:proofErr w:type="spellStart"/>
      <w:r>
        <w:t>someother</w:t>
      </w:r>
      <w:proofErr w:type="spellEnd"/>
      <w:r>
        <w:t xml:space="preserve"> tools like </w:t>
      </w:r>
      <w:proofErr w:type="spellStart"/>
      <w:r>
        <w:t>dnsmasq</w:t>
      </w:r>
      <w:proofErr w:type="spellEnd"/>
      <w:r>
        <w:t xml:space="preserve"> or BIND should be used. For this Article purpose we will use </w:t>
      </w:r>
      <w:proofErr w:type="spellStart"/>
      <w:r>
        <w:t>dnsmasq</w:t>
      </w:r>
      <w:proofErr w:type="spellEnd"/>
      <w:r>
        <w:t xml:space="preserve">, </w:t>
      </w:r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proofErr w:type="gramStart"/>
      <w:r w:rsidRPr="00D25106">
        <w:rPr>
          <w:b/>
        </w:rPr>
        <w:t>Courtesy :</w:t>
      </w:r>
      <w:proofErr w:type="gramEnd"/>
      <w:r w:rsidRPr="00D25106">
        <w:rPr>
          <w:b/>
        </w:rPr>
        <w:t xml:space="preserve"> oracle-base.com</w:t>
      </w:r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 xml:space="preserve">Install </w:t>
      </w:r>
      <w:proofErr w:type="spellStart"/>
      <w:r w:rsidRPr="00D25106">
        <w:rPr>
          <w:b/>
        </w:rPr>
        <w:t>DNSmasq</w:t>
      </w:r>
      <w:proofErr w:type="spellEnd"/>
      <w:r w:rsidRPr="00D25106">
        <w:rPr>
          <w:b/>
        </w:rPr>
        <w:t xml:space="preserve"> package</w:t>
      </w:r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 xml:space="preserve">The </w:t>
      </w:r>
      <w:proofErr w:type="spellStart"/>
      <w:r w:rsidRPr="00D25106">
        <w:rPr>
          <w:b/>
        </w:rPr>
        <w:t>Dnsmasq</w:t>
      </w:r>
      <w:proofErr w:type="spellEnd"/>
      <w:r w:rsidRPr="00D25106">
        <w:rPr>
          <w:b/>
        </w:rPr>
        <w:t xml:space="preserve"> service is installed from a Yum repository using the following command.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ab/>
        <w:t xml:space="preserve"># </w:t>
      </w:r>
      <w:proofErr w:type="gramStart"/>
      <w:r>
        <w:t>yum</w:t>
      </w:r>
      <w:proofErr w:type="gramEnd"/>
      <w:r>
        <w:t xml:space="preserve"> install </w:t>
      </w:r>
      <w:proofErr w:type="spellStart"/>
      <w:r>
        <w:t>dnsmasq</w:t>
      </w:r>
      <w:proofErr w:type="spellEnd"/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 xml:space="preserve">Turn on the </w:t>
      </w:r>
      <w:proofErr w:type="spellStart"/>
      <w:r w:rsidRPr="00D25106">
        <w:rPr>
          <w:b/>
        </w:rPr>
        <w:t>Dnsmasq</w:t>
      </w:r>
      <w:proofErr w:type="spellEnd"/>
      <w:r w:rsidRPr="00D25106">
        <w:rPr>
          <w:b/>
        </w:rPr>
        <w:t xml:space="preserve"> server and make sure it starts automatically on reboot.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ab/>
        <w:t xml:space="preserve"># </w:t>
      </w:r>
      <w:proofErr w:type="gramStart"/>
      <w:r>
        <w:t>service</w:t>
      </w:r>
      <w:proofErr w:type="gramEnd"/>
      <w:r>
        <w:t xml:space="preserve"> </w:t>
      </w:r>
      <w:proofErr w:type="spellStart"/>
      <w:r>
        <w:t>dnsmasq</w:t>
      </w:r>
      <w:proofErr w:type="spellEnd"/>
      <w:r>
        <w:t xml:space="preserve"> start</w:t>
      </w:r>
    </w:p>
    <w:p w:rsidR="00F54833" w:rsidRDefault="00F54833" w:rsidP="00D25106">
      <w:pPr>
        <w:spacing w:after="0"/>
      </w:pPr>
      <w:r>
        <w:tab/>
        <w:t xml:space="preserve"># </w:t>
      </w:r>
      <w:proofErr w:type="spellStart"/>
      <w:proofErr w:type="gramStart"/>
      <w:r>
        <w:t>chkconfig</w:t>
      </w:r>
      <w:proofErr w:type="spellEnd"/>
      <w:proofErr w:type="gramEnd"/>
      <w:r>
        <w:t xml:space="preserve"> </w:t>
      </w:r>
      <w:proofErr w:type="spellStart"/>
      <w:r>
        <w:t>dnsmasq</w:t>
      </w:r>
      <w:proofErr w:type="spellEnd"/>
      <w:r>
        <w:t xml:space="preserve"> on</w:t>
      </w:r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>Edit the /</w:t>
      </w:r>
      <w:proofErr w:type="spellStart"/>
      <w:r w:rsidRPr="00D25106">
        <w:rPr>
          <w:b/>
        </w:rPr>
        <w:t>etc</w:t>
      </w:r>
      <w:proofErr w:type="spellEnd"/>
      <w:r w:rsidRPr="00D25106">
        <w:rPr>
          <w:b/>
        </w:rPr>
        <w:t>/</w:t>
      </w:r>
      <w:proofErr w:type="spellStart"/>
      <w:r w:rsidRPr="00D25106">
        <w:rPr>
          <w:b/>
        </w:rPr>
        <w:t>resolv.conf</w:t>
      </w:r>
      <w:proofErr w:type="spellEnd"/>
    </w:p>
    <w:p w:rsidR="00F54833" w:rsidRDefault="00F54833" w:rsidP="00D25106">
      <w:pPr>
        <w:spacing w:after="0"/>
        <w:ind w:left="720"/>
      </w:pPr>
    </w:p>
    <w:p w:rsidR="00F54833" w:rsidRDefault="00F54833" w:rsidP="00D25106">
      <w:pPr>
        <w:spacing w:after="0"/>
        <w:ind w:left="720"/>
      </w:pPr>
      <w:proofErr w:type="gramStart"/>
      <w:r>
        <w:t>search</w:t>
      </w:r>
      <w:proofErr w:type="gramEnd"/>
      <w:r>
        <w:t xml:space="preserve"> </w:t>
      </w:r>
      <w:proofErr w:type="spellStart"/>
      <w:r>
        <w:t>localdomain</w:t>
      </w:r>
      <w:proofErr w:type="spellEnd"/>
    </w:p>
    <w:p w:rsidR="00F54833" w:rsidRDefault="00F54833" w:rsidP="00D25106">
      <w:pPr>
        <w:spacing w:after="0"/>
        <w:ind w:left="720"/>
      </w:pPr>
      <w:proofErr w:type="spellStart"/>
      <w:proofErr w:type="gramStart"/>
      <w:r>
        <w:t>nameserver</w:t>
      </w:r>
      <w:proofErr w:type="spellEnd"/>
      <w:proofErr w:type="gramEnd"/>
      <w:r>
        <w:t xml:space="preserve"> 192.168.56.101</w:t>
      </w:r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>The service can be stopped, started and restarted using the following commands.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ab/>
        <w:t xml:space="preserve"># </w:t>
      </w:r>
      <w:proofErr w:type="gramStart"/>
      <w:r>
        <w:t>service</w:t>
      </w:r>
      <w:proofErr w:type="gramEnd"/>
      <w:r>
        <w:t xml:space="preserve"> </w:t>
      </w:r>
      <w:proofErr w:type="spellStart"/>
      <w:r>
        <w:t>dnsmasq</w:t>
      </w:r>
      <w:proofErr w:type="spellEnd"/>
      <w:r>
        <w:t xml:space="preserve"> stop</w:t>
      </w:r>
    </w:p>
    <w:p w:rsidR="00F54833" w:rsidRDefault="00F54833" w:rsidP="00D25106">
      <w:pPr>
        <w:spacing w:after="0"/>
      </w:pPr>
      <w:r>
        <w:tab/>
        <w:t xml:space="preserve"># </w:t>
      </w:r>
      <w:proofErr w:type="gramStart"/>
      <w:r>
        <w:t>service</w:t>
      </w:r>
      <w:proofErr w:type="gramEnd"/>
      <w:r>
        <w:t xml:space="preserve"> </w:t>
      </w:r>
      <w:proofErr w:type="spellStart"/>
      <w:r>
        <w:t>dnsmasq</w:t>
      </w:r>
      <w:proofErr w:type="spellEnd"/>
      <w:r>
        <w:t xml:space="preserve"> start</w:t>
      </w:r>
    </w:p>
    <w:p w:rsidR="00F54833" w:rsidRDefault="00F54833" w:rsidP="00D25106">
      <w:pPr>
        <w:spacing w:after="0"/>
      </w:pPr>
      <w:r>
        <w:tab/>
        <w:t xml:space="preserve"># </w:t>
      </w:r>
      <w:proofErr w:type="gramStart"/>
      <w:r>
        <w:t>service</w:t>
      </w:r>
      <w:proofErr w:type="gramEnd"/>
      <w:r>
        <w:t xml:space="preserve"> </w:t>
      </w:r>
      <w:proofErr w:type="spellStart"/>
      <w:r>
        <w:t>dnsmasq</w:t>
      </w:r>
      <w:proofErr w:type="spellEnd"/>
      <w:r>
        <w:t xml:space="preserve"> restart</w:t>
      </w:r>
    </w:p>
    <w:p w:rsidR="00F54833" w:rsidRDefault="00F54833" w:rsidP="00D25106">
      <w:pPr>
        <w:spacing w:after="0"/>
      </w:pPr>
    </w:p>
    <w:p w:rsidR="00F54833" w:rsidRDefault="00F54833" w:rsidP="00D25106">
      <w:pPr>
        <w:spacing w:after="0"/>
      </w:pPr>
      <w:r>
        <w:t>Note: Disable Firewall</w:t>
      </w:r>
    </w:p>
    <w:p w:rsidR="00F54833" w:rsidRDefault="00F54833" w:rsidP="00D25106">
      <w:pPr>
        <w:spacing w:after="0"/>
      </w:pPr>
    </w:p>
    <w:p w:rsidR="00F54833" w:rsidRPr="00D25106" w:rsidRDefault="00F54833" w:rsidP="00D25106">
      <w:pPr>
        <w:spacing w:after="0"/>
        <w:rPr>
          <w:b/>
        </w:rPr>
      </w:pPr>
      <w:r w:rsidRPr="00D25106">
        <w:rPr>
          <w:b/>
        </w:rPr>
        <w:t xml:space="preserve">Verify the scan using </w:t>
      </w:r>
      <w:proofErr w:type="spellStart"/>
      <w:r w:rsidRPr="00D25106">
        <w:rPr>
          <w:b/>
        </w:rPr>
        <w:t>nslookup</w:t>
      </w:r>
      <w:proofErr w:type="spellEnd"/>
      <w:r w:rsidRPr="00D25106">
        <w:rPr>
          <w:b/>
        </w:rPr>
        <w:t>, should return all three IP's</w:t>
      </w:r>
    </w:p>
    <w:p w:rsidR="00F54833" w:rsidRDefault="00F54833" w:rsidP="00D25106">
      <w:pPr>
        <w:spacing w:after="0"/>
      </w:pPr>
    </w:p>
    <w:p w:rsidR="00E0728A" w:rsidRPr="00E0728A" w:rsidRDefault="00E0728A" w:rsidP="00E0728A">
      <w:pPr>
        <w:spacing w:after="0"/>
        <w:ind w:left="720"/>
      </w:pPr>
      <w:r w:rsidRPr="00E0728A">
        <w:t xml:space="preserve">[root@oinfo12c-rac1 Packages]# </w:t>
      </w:r>
      <w:proofErr w:type="spellStart"/>
      <w:proofErr w:type="gramStart"/>
      <w:r w:rsidRPr="00E0728A">
        <w:t>nslookup</w:t>
      </w:r>
      <w:proofErr w:type="spellEnd"/>
      <w:proofErr w:type="gramEnd"/>
      <w:r w:rsidRPr="00E0728A">
        <w:t xml:space="preserve"> oinfo12c-scan.localdomain</w:t>
      </w:r>
    </w:p>
    <w:p w:rsidR="00E0728A" w:rsidRPr="00E0728A" w:rsidRDefault="00E0728A" w:rsidP="00E0728A">
      <w:pPr>
        <w:spacing w:after="0"/>
        <w:ind w:left="720"/>
      </w:pPr>
      <w:r w:rsidRPr="00E0728A">
        <w:t>Server:         192.168.56.101</w:t>
      </w:r>
    </w:p>
    <w:p w:rsidR="00E0728A" w:rsidRPr="00E0728A" w:rsidRDefault="00E0728A" w:rsidP="00E0728A">
      <w:pPr>
        <w:spacing w:after="0"/>
        <w:ind w:left="720"/>
      </w:pPr>
      <w:r w:rsidRPr="00E0728A">
        <w:t>Address:        192.168.56.101#53</w:t>
      </w:r>
    </w:p>
    <w:p w:rsidR="00E0728A" w:rsidRPr="00E0728A" w:rsidRDefault="00E0728A" w:rsidP="00E0728A">
      <w:pPr>
        <w:spacing w:after="0"/>
        <w:ind w:left="720"/>
      </w:pPr>
    </w:p>
    <w:p w:rsidR="00E0728A" w:rsidRPr="00E0728A" w:rsidRDefault="00E0728A" w:rsidP="00E0728A">
      <w:pPr>
        <w:spacing w:after="0"/>
        <w:ind w:left="720"/>
      </w:pPr>
      <w:r w:rsidRPr="00E0728A">
        <w:t>Name:   oinfo12c-scan.localdomain</w:t>
      </w:r>
    </w:p>
    <w:p w:rsidR="00E0728A" w:rsidRPr="00E0728A" w:rsidRDefault="00E0728A" w:rsidP="00E0728A">
      <w:pPr>
        <w:spacing w:after="0"/>
        <w:ind w:left="720"/>
      </w:pPr>
      <w:r w:rsidRPr="00E0728A">
        <w:t>Address: 192.168.56.107</w:t>
      </w:r>
    </w:p>
    <w:p w:rsidR="00E0728A" w:rsidRPr="00E0728A" w:rsidRDefault="00E0728A" w:rsidP="00E0728A">
      <w:pPr>
        <w:spacing w:after="0"/>
        <w:ind w:left="720"/>
      </w:pPr>
      <w:r w:rsidRPr="00E0728A">
        <w:t>Name:   oinfo12c-scan.localdomain</w:t>
      </w:r>
    </w:p>
    <w:p w:rsidR="00E0728A" w:rsidRPr="00E0728A" w:rsidRDefault="00E0728A" w:rsidP="00E0728A">
      <w:pPr>
        <w:spacing w:after="0"/>
        <w:ind w:left="720"/>
      </w:pPr>
      <w:r w:rsidRPr="00E0728A">
        <w:t>Address: 192.168.56.105</w:t>
      </w:r>
    </w:p>
    <w:p w:rsidR="00E0728A" w:rsidRPr="00E0728A" w:rsidRDefault="00E0728A" w:rsidP="00E0728A">
      <w:pPr>
        <w:spacing w:after="0"/>
        <w:ind w:left="720"/>
      </w:pPr>
      <w:r w:rsidRPr="00E0728A">
        <w:t>Name:   oinfo12c-scan.localdomain</w:t>
      </w:r>
    </w:p>
    <w:p w:rsidR="00E0728A" w:rsidRPr="00E0728A" w:rsidRDefault="00E0728A" w:rsidP="00E0728A">
      <w:pPr>
        <w:spacing w:after="0"/>
        <w:ind w:left="720"/>
      </w:pPr>
      <w:r w:rsidRPr="00E0728A">
        <w:t>Address: 192.168.56.106</w:t>
      </w:r>
    </w:p>
    <w:p w:rsidR="00E0728A" w:rsidRPr="00E0728A" w:rsidRDefault="00E0728A" w:rsidP="00E0728A">
      <w:pPr>
        <w:spacing w:after="0"/>
        <w:rPr>
          <w:b/>
        </w:rPr>
      </w:pPr>
    </w:p>
    <w:p w:rsidR="00F54833" w:rsidRPr="00F54833" w:rsidRDefault="00E0728A" w:rsidP="00E0728A">
      <w:pPr>
        <w:spacing w:after="0"/>
      </w:pPr>
      <w:r w:rsidRPr="00E0728A">
        <w:rPr>
          <w:b/>
        </w:rPr>
        <w:t>[root@oinfo12c-rac1 Packages]#</w:t>
      </w:r>
    </w:p>
    <w:p w:rsidR="00D25106" w:rsidRDefault="00D25106" w:rsidP="00D25106">
      <w:pPr>
        <w:tabs>
          <w:tab w:val="left" w:pos="2445"/>
        </w:tabs>
        <w:spacing w:after="0"/>
      </w:pPr>
    </w:p>
    <w:p w:rsidR="00D25106" w:rsidRDefault="00D25106" w:rsidP="00D25106">
      <w:pPr>
        <w:tabs>
          <w:tab w:val="left" w:pos="2445"/>
        </w:tabs>
        <w:spacing w:after="0"/>
      </w:pPr>
    </w:p>
    <w:p w:rsidR="00D25106" w:rsidRPr="00D25106" w:rsidRDefault="00D25106" w:rsidP="00D25106">
      <w:pPr>
        <w:tabs>
          <w:tab w:val="left" w:pos="2445"/>
        </w:tabs>
        <w:spacing w:after="0"/>
        <w:rPr>
          <w:b/>
        </w:rPr>
      </w:pPr>
      <w:r w:rsidRPr="00D25106">
        <w:rPr>
          <w:b/>
        </w:rPr>
        <w:t>Change Linux SE to permissive (Linux 6 installation does not offer this change</w:t>
      </w:r>
      <w:proofErr w:type="gramStart"/>
      <w:r w:rsidRPr="00D25106">
        <w:rPr>
          <w:b/>
        </w:rPr>
        <w:t>)  by</w:t>
      </w:r>
      <w:proofErr w:type="gramEnd"/>
      <w:r w:rsidRPr="00D25106">
        <w:rPr>
          <w:b/>
        </w:rPr>
        <w:t xml:space="preserve"> editing the "/</w:t>
      </w:r>
      <w:proofErr w:type="spellStart"/>
      <w:r w:rsidRPr="00D25106">
        <w:rPr>
          <w:b/>
        </w:rPr>
        <w:t>etc</w:t>
      </w:r>
      <w:proofErr w:type="spellEnd"/>
      <w:r w:rsidRPr="00D25106">
        <w:rPr>
          <w:b/>
        </w:rPr>
        <w:t>/</w:t>
      </w:r>
      <w:proofErr w:type="spellStart"/>
      <w:r w:rsidRPr="00D25106">
        <w:rPr>
          <w:b/>
        </w:rPr>
        <w:t>selinux</w:t>
      </w:r>
      <w:proofErr w:type="spellEnd"/>
      <w:r w:rsidRPr="00D25106">
        <w:rPr>
          <w:b/>
        </w:rPr>
        <w:t>/</w:t>
      </w:r>
      <w:proofErr w:type="spellStart"/>
      <w:r w:rsidRPr="00D25106">
        <w:rPr>
          <w:b/>
        </w:rPr>
        <w:t>config</w:t>
      </w:r>
      <w:proofErr w:type="spellEnd"/>
      <w:r w:rsidRPr="00D25106">
        <w:rPr>
          <w:b/>
        </w:rPr>
        <w:t xml:space="preserve">" file, </w:t>
      </w:r>
    </w:p>
    <w:p w:rsidR="00D25106" w:rsidRDefault="00D25106" w:rsidP="00D25106">
      <w:pPr>
        <w:tabs>
          <w:tab w:val="left" w:pos="2445"/>
        </w:tabs>
        <w:spacing w:after="0"/>
      </w:pPr>
    </w:p>
    <w:p w:rsidR="00D25106" w:rsidRDefault="00D25106" w:rsidP="00D25106">
      <w:pPr>
        <w:tabs>
          <w:tab w:val="left" w:pos="2445"/>
        </w:tabs>
        <w:spacing w:after="0"/>
      </w:pPr>
      <w:r>
        <w:tab/>
        <w:t>SELINUX=permissive</w:t>
      </w:r>
    </w:p>
    <w:p w:rsidR="00D25106" w:rsidRDefault="00D25106" w:rsidP="00D25106">
      <w:pPr>
        <w:tabs>
          <w:tab w:val="left" w:pos="2445"/>
        </w:tabs>
        <w:spacing w:after="0"/>
      </w:pPr>
    </w:p>
    <w:p w:rsidR="00D25106" w:rsidRPr="00D25106" w:rsidRDefault="00D25106" w:rsidP="00D25106">
      <w:pPr>
        <w:tabs>
          <w:tab w:val="left" w:pos="2445"/>
        </w:tabs>
        <w:spacing w:after="0"/>
        <w:rPr>
          <w:b/>
        </w:rPr>
      </w:pPr>
      <w:r w:rsidRPr="00D25106">
        <w:rPr>
          <w:b/>
        </w:rPr>
        <w:t>Disable Firewall</w:t>
      </w:r>
    </w:p>
    <w:p w:rsidR="00D25106" w:rsidRDefault="00D25106" w:rsidP="00D25106">
      <w:pPr>
        <w:tabs>
          <w:tab w:val="left" w:pos="2445"/>
        </w:tabs>
        <w:spacing w:after="0"/>
      </w:pPr>
    </w:p>
    <w:p w:rsidR="00D25106" w:rsidRDefault="00D25106" w:rsidP="00D25106">
      <w:pPr>
        <w:tabs>
          <w:tab w:val="left" w:pos="2445"/>
        </w:tabs>
        <w:spacing w:after="0"/>
      </w:pPr>
      <w:r>
        <w:tab/>
        <w:t xml:space="preserve"># </w:t>
      </w:r>
      <w:proofErr w:type="gramStart"/>
      <w:r>
        <w:t>service</w:t>
      </w:r>
      <w:proofErr w:type="gramEnd"/>
      <w:r>
        <w:t xml:space="preserve"> </w:t>
      </w:r>
      <w:proofErr w:type="spellStart"/>
      <w:r>
        <w:t>iptables</w:t>
      </w:r>
      <w:proofErr w:type="spellEnd"/>
      <w:r>
        <w:t xml:space="preserve"> stop</w:t>
      </w:r>
    </w:p>
    <w:p w:rsidR="00D25106" w:rsidRDefault="00D25106" w:rsidP="00D25106">
      <w:pPr>
        <w:tabs>
          <w:tab w:val="left" w:pos="2445"/>
        </w:tabs>
        <w:spacing w:after="0"/>
      </w:pPr>
      <w:r>
        <w:tab/>
        <w:t xml:space="preserve"># </w:t>
      </w:r>
      <w:proofErr w:type="spellStart"/>
      <w:proofErr w:type="gramStart"/>
      <w:r>
        <w:t>chkconfig</w:t>
      </w:r>
      <w:proofErr w:type="spellEnd"/>
      <w:proofErr w:type="gramEnd"/>
      <w:r>
        <w:t xml:space="preserve"> </w:t>
      </w:r>
      <w:proofErr w:type="spellStart"/>
      <w:r>
        <w:t>iptables</w:t>
      </w:r>
      <w:proofErr w:type="spellEnd"/>
      <w:r>
        <w:t xml:space="preserve"> off</w:t>
      </w:r>
    </w:p>
    <w:p w:rsidR="00D25106" w:rsidRDefault="00D25106" w:rsidP="00D25106">
      <w:pPr>
        <w:tabs>
          <w:tab w:val="left" w:pos="2445"/>
        </w:tabs>
        <w:spacing w:after="0"/>
      </w:pPr>
    </w:p>
    <w:p w:rsidR="00D25106" w:rsidRPr="00D25106" w:rsidRDefault="00D25106" w:rsidP="00D25106">
      <w:pPr>
        <w:tabs>
          <w:tab w:val="left" w:pos="2445"/>
        </w:tabs>
        <w:spacing w:after="0"/>
        <w:rPr>
          <w:b/>
        </w:rPr>
      </w:pPr>
      <w:r w:rsidRPr="00D25106">
        <w:rPr>
          <w:b/>
        </w:rPr>
        <w:t>Not to use NTP and make CTSSD works for you, you need to disable the NTP as below</w:t>
      </w:r>
    </w:p>
    <w:p w:rsidR="00D25106" w:rsidRDefault="00D25106" w:rsidP="00D25106">
      <w:pPr>
        <w:tabs>
          <w:tab w:val="left" w:pos="2445"/>
        </w:tabs>
        <w:spacing w:after="0"/>
      </w:pPr>
    </w:p>
    <w:p w:rsidR="00D25106" w:rsidRDefault="00D25106" w:rsidP="00D25106">
      <w:pPr>
        <w:tabs>
          <w:tab w:val="left" w:pos="2445"/>
        </w:tabs>
        <w:spacing w:after="0"/>
      </w:pPr>
      <w:r>
        <w:tab/>
        <w:t xml:space="preserve"># </w:t>
      </w:r>
      <w:proofErr w:type="gramStart"/>
      <w:r>
        <w:t>service</w:t>
      </w:r>
      <w:proofErr w:type="gramEnd"/>
      <w:r>
        <w:t xml:space="preserve"> </w:t>
      </w:r>
      <w:proofErr w:type="spellStart"/>
      <w:r>
        <w:t>ntpd</w:t>
      </w:r>
      <w:proofErr w:type="spellEnd"/>
      <w:r>
        <w:t xml:space="preserve"> stop</w:t>
      </w:r>
    </w:p>
    <w:p w:rsidR="00D25106" w:rsidRDefault="00D25106" w:rsidP="00D25106">
      <w:pPr>
        <w:tabs>
          <w:tab w:val="left" w:pos="2445"/>
        </w:tabs>
        <w:spacing w:after="0"/>
      </w:pPr>
      <w:r>
        <w:tab/>
        <w:t xml:space="preserve">Shutting down </w:t>
      </w:r>
      <w:proofErr w:type="spellStart"/>
      <w:r>
        <w:t>ntpd</w:t>
      </w:r>
      <w:proofErr w:type="spellEnd"/>
      <w:r>
        <w:t xml:space="preserve">:                                        </w:t>
      </w:r>
      <w:proofErr w:type="gramStart"/>
      <w:r>
        <w:t>[  OK</w:t>
      </w:r>
      <w:proofErr w:type="gramEnd"/>
      <w:r>
        <w:t xml:space="preserve">  ]</w:t>
      </w:r>
    </w:p>
    <w:p w:rsidR="00D25106" w:rsidRDefault="00D25106" w:rsidP="00D25106">
      <w:pPr>
        <w:tabs>
          <w:tab w:val="left" w:pos="2445"/>
        </w:tabs>
        <w:spacing w:after="0"/>
      </w:pPr>
      <w:r>
        <w:tab/>
        <w:t xml:space="preserve"># </w:t>
      </w:r>
      <w:proofErr w:type="spellStart"/>
      <w:proofErr w:type="gramStart"/>
      <w:r>
        <w:t>chkconfig</w:t>
      </w:r>
      <w:proofErr w:type="spellEnd"/>
      <w:proofErr w:type="gramEnd"/>
      <w:r>
        <w:t xml:space="preserve"> </w:t>
      </w:r>
      <w:proofErr w:type="spellStart"/>
      <w:r>
        <w:t>ntpd</w:t>
      </w:r>
      <w:proofErr w:type="spellEnd"/>
      <w:r>
        <w:t xml:space="preserve"> off</w:t>
      </w:r>
    </w:p>
    <w:p w:rsidR="00D25106" w:rsidRDefault="00D25106" w:rsidP="00D25106">
      <w:pPr>
        <w:tabs>
          <w:tab w:val="left" w:pos="2445"/>
        </w:tabs>
        <w:spacing w:after="0"/>
      </w:pPr>
      <w:r>
        <w:tab/>
        <w:t xml:space="preserve"># </w:t>
      </w:r>
      <w:proofErr w:type="gramStart"/>
      <w:r>
        <w:t>mv</w:t>
      </w:r>
      <w:proofErr w:type="gramEnd"/>
      <w:r>
        <w:t xml:space="preserve"> /</w:t>
      </w:r>
      <w:proofErr w:type="spellStart"/>
      <w:r>
        <w:t>etc</w:t>
      </w:r>
      <w:proofErr w:type="spellEnd"/>
      <w:r>
        <w:t>/</w:t>
      </w:r>
      <w:proofErr w:type="spellStart"/>
      <w:r>
        <w:t>ntp.conf</w:t>
      </w:r>
      <w:proofErr w:type="spellEnd"/>
      <w:r>
        <w:t xml:space="preserve"> /</w:t>
      </w:r>
      <w:proofErr w:type="spellStart"/>
      <w:r>
        <w:t>etc</w:t>
      </w:r>
      <w:proofErr w:type="spellEnd"/>
      <w:r>
        <w:t>/</w:t>
      </w:r>
      <w:proofErr w:type="spellStart"/>
      <w:r>
        <w:t>ntp.conf.orig</w:t>
      </w:r>
      <w:proofErr w:type="spellEnd"/>
    </w:p>
    <w:p w:rsidR="00D25106" w:rsidRDefault="00D25106" w:rsidP="00D25106">
      <w:pPr>
        <w:tabs>
          <w:tab w:val="left" w:pos="2445"/>
        </w:tabs>
        <w:spacing w:after="0"/>
      </w:pPr>
      <w:r>
        <w:tab/>
        <w:t xml:space="preserve"># </w:t>
      </w:r>
      <w:proofErr w:type="spellStart"/>
      <w:proofErr w:type="gramStart"/>
      <w:r>
        <w:t>rm</w:t>
      </w:r>
      <w:proofErr w:type="spellEnd"/>
      <w:proofErr w:type="gramEnd"/>
      <w:r>
        <w:t xml:space="preserve"> /</w:t>
      </w:r>
      <w:proofErr w:type="spellStart"/>
      <w:r>
        <w:t>var</w:t>
      </w:r>
      <w:proofErr w:type="spellEnd"/>
      <w:r>
        <w:t>/run/</w:t>
      </w:r>
      <w:proofErr w:type="spellStart"/>
      <w:r>
        <w:t>ntpd.pid</w:t>
      </w:r>
      <w:proofErr w:type="spellEnd"/>
    </w:p>
    <w:p w:rsidR="00D25106" w:rsidRDefault="00D25106" w:rsidP="00D25106">
      <w:pPr>
        <w:tabs>
          <w:tab w:val="left" w:pos="2445"/>
        </w:tabs>
        <w:spacing w:after="0"/>
      </w:pPr>
    </w:p>
    <w:p w:rsidR="00D25106" w:rsidRPr="00D25106" w:rsidRDefault="00D25106" w:rsidP="00D25106">
      <w:pPr>
        <w:tabs>
          <w:tab w:val="left" w:pos="2445"/>
        </w:tabs>
        <w:spacing w:after="0"/>
        <w:rPr>
          <w:b/>
        </w:rPr>
      </w:pPr>
      <w:r w:rsidRPr="00D25106">
        <w:rPr>
          <w:b/>
        </w:rPr>
        <w:t xml:space="preserve">But if you want to use NTP and </w:t>
      </w:r>
      <w:proofErr w:type="spellStart"/>
      <w:r w:rsidRPr="00D25106">
        <w:rPr>
          <w:b/>
        </w:rPr>
        <w:t>sycn</w:t>
      </w:r>
      <w:proofErr w:type="spellEnd"/>
      <w:r w:rsidRPr="00D25106">
        <w:rPr>
          <w:b/>
        </w:rPr>
        <w:t xml:space="preserve"> time with your time </w:t>
      </w:r>
      <w:proofErr w:type="gramStart"/>
      <w:r w:rsidRPr="00D25106">
        <w:rPr>
          <w:b/>
        </w:rPr>
        <w:t>server ,</w:t>
      </w:r>
      <w:proofErr w:type="gramEnd"/>
      <w:r w:rsidRPr="00D25106">
        <w:rPr>
          <w:b/>
        </w:rPr>
        <w:t xml:space="preserve"> you must add the "-x" option into the following line in the "/</w:t>
      </w:r>
      <w:proofErr w:type="spellStart"/>
      <w:r w:rsidRPr="00D25106">
        <w:rPr>
          <w:b/>
        </w:rPr>
        <w:t>etc</w:t>
      </w:r>
      <w:proofErr w:type="spellEnd"/>
      <w:r w:rsidRPr="00D25106">
        <w:rPr>
          <w:b/>
        </w:rPr>
        <w:t>/</w:t>
      </w:r>
      <w:proofErr w:type="spellStart"/>
      <w:r w:rsidRPr="00D25106">
        <w:rPr>
          <w:b/>
        </w:rPr>
        <w:t>sysconfig</w:t>
      </w:r>
      <w:proofErr w:type="spellEnd"/>
      <w:r w:rsidRPr="00D25106">
        <w:rPr>
          <w:b/>
        </w:rPr>
        <w:t>/</w:t>
      </w:r>
      <w:proofErr w:type="spellStart"/>
      <w:r w:rsidRPr="00D25106">
        <w:rPr>
          <w:b/>
        </w:rPr>
        <w:t>ntpd</w:t>
      </w:r>
      <w:proofErr w:type="spellEnd"/>
      <w:r w:rsidRPr="00D25106">
        <w:rPr>
          <w:b/>
        </w:rPr>
        <w:t>" file.</w:t>
      </w:r>
    </w:p>
    <w:p w:rsidR="00D25106" w:rsidRDefault="00D25106" w:rsidP="00D25106">
      <w:pPr>
        <w:tabs>
          <w:tab w:val="left" w:pos="2445"/>
        </w:tabs>
        <w:spacing w:after="0"/>
      </w:pPr>
    </w:p>
    <w:p w:rsidR="00D25106" w:rsidRDefault="00D25106" w:rsidP="00D25106">
      <w:pPr>
        <w:tabs>
          <w:tab w:val="left" w:pos="2445"/>
        </w:tabs>
        <w:spacing w:after="0"/>
      </w:pPr>
      <w:r>
        <w:tab/>
        <w:t xml:space="preserve">OPTIONS="-x -u </w:t>
      </w:r>
      <w:proofErr w:type="spellStart"/>
      <w:r>
        <w:t>ntp</w:t>
      </w:r>
      <w:proofErr w:type="gramStart"/>
      <w:r>
        <w:t>:ntp</w:t>
      </w:r>
      <w:proofErr w:type="spellEnd"/>
      <w:proofErr w:type="gramEnd"/>
      <w:r>
        <w:t xml:space="preserve"> -p /</w:t>
      </w:r>
      <w:proofErr w:type="spellStart"/>
      <w:r>
        <w:t>var</w:t>
      </w:r>
      <w:proofErr w:type="spellEnd"/>
      <w:r>
        <w:t>/run/</w:t>
      </w:r>
      <w:proofErr w:type="spellStart"/>
      <w:r>
        <w:t>ntpd.pid</w:t>
      </w:r>
      <w:proofErr w:type="spellEnd"/>
      <w:r>
        <w:t>"</w:t>
      </w:r>
    </w:p>
    <w:p w:rsidR="00D25106" w:rsidRDefault="00D25106" w:rsidP="00D25106">
      <w:pPr>
        <w:tabs>
          <w:tab w:val="left" w:pos="2445"/>
        </w:tabs>
        <w:spacing w:after="0"/>
      </w:pPr>
    </w:p>
    <w:p w:rsidR="00D25106" w:rsidRPr="00D25106" w:rsidRDefault="00D25106" w:rsidP="00D25106">
      <w:pPr>
        <w:tabs>
          <w:tab w:val="left" w:pos="2445"/>
        </w:tabs>
        <w:spacing w:after="0"/>
        <w:rPr>
          <w:b/>
        </w:rPr>
      </w:pPr>
      <w:r w:rsidRPr="00D25106">
        <w:rPr>
          <w:b/>
        </w:rPr>
        <w:t>Then restart NTP.</w:t>
      </w:r>
    </w:p>
    <w:p w:rsidR="00D25106" w:rsidRDefault="00D25106" w:rsidP="00D25106">
      <w:pPr>
        <w:tabs>
          <w:tab w:val="left" w:pos="2445"/>
        </w:tabs>
        <w:spacing w:after="0"/>
      </w:pPr>
    </w:p>
    <w:p w:rsidR="00F54833" w:rsidRDefault="00D25106" w:rsidP="00D25106">
      <w:pPr>
        <w:tabs>
          <w:tab w:val="left" w:pos="2445"/>
        </w:tabs>
        <w:spacing w:after="0"/>
      </w:pPr>
      <w:r>
        <w:tab/>
        <w:t xml:space="preserve"># </w:t>
      </w:r>
      <w:proofErr w:type="gramStart"/>
      <w:r>
        <w:t>service</w:t>
      </w:r>
      <w:proofErr w:type="gramEnd"/>
      <w:r>
        <w:t xml:space="preserve"> </w:t>
      </w:r>
      <w:proofErr w:type="spellStart"/>
      <w:r>
        <w:t>ntpd</w:t>
      </w:r>
      <w:proofErr w:type="spellEnd"/>
      <w:r>
        <w:t xml:space="preserve"> restart</w:t>
      </w:r>
    </w:p>
    <w:p w:rsidR="00E0728A" w:rsidRDefault="00E0728A" w:rsidP="00D25106">
      <w:pPr>
        <w:tabs>
          <w:tab w:val="left" w:pos="2445"/>
        </w:tabs>
        <w:spacing w:after="0"/>
      </w:pPr>
    </w:p>
    <w:p w:rsidR="00D25106" w:rsidRDefault="00D25106" w:rsidP="00D25106">
      <w:pPr>
        <w:tabs>
          <w:tab w:val="left" w:pos="2445"/>
        </w:tabs>
        <w:spacing w:after="0"/>
      </w:pPr>
    </w:p>
    <w:p w:rsidR="00C82F58" w:rsidRPr="00C82F58" w:rsidRDefault="00C82F58" w:rsidP="00C82F58">
      <w:pPr>
        <w:tabs>
          <w:tab w:val="left" w:pos="2445"/>
        </w:tabs>
        <w:spacing w:after="0"/>
        <w:rPr>
          <w:b/>
        </w:rPr>
      </w:pPr>
      <w:r w:rsidRPr="00C82F58">
        <w:rPr>
          <w:b/>
        </w:rPr>
        <w:t>Create Directories</w:t>
      </w:r>
    </w:p>
    <w:p w:rsidR="00C82F58" w:rsidRDefault="00C82F58" w:rsidP="00C82F58">
      <w:pPr>
        <w:tabs>
          <w:tab w:val="left" w:pos="2445"/>
        </w:tabs>
        <w:spacing w:after="0"/>
      </w:pP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spellStart"/>
      <w:proofErr w:type="gramStart"/>
      <w:r>
        <w:t>mkdir</w:t>
      </w:r>
      <w:proofErr w:type="spellEnd"/>
      <w:proofErr w:type="gramEnd"/>
      <w:r>
        <w:t xml:space="preserve"> -p  /u01/app/12.1.0.1/grid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spellStart"/>
      <w:proofErr w:type="gramStart"/>
      <w:r>
        <w:t>mkdir</w:t>
      </w:r>
      <w:proofErr w:type="spellEnd"/>
      <w:proofErr w:type="gramEnd"/>
      <w:r>
        <w:t xml:space="preserve"> -p /u01/app/oracle/product/12.1.0.1/db_1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spellStart"/>
      <w:proofErr w:type="gramStart"/>
      <w:r>
        <w:t>chown</w:t>
      </w:r>
      <w:proofErr w:type="spellEnd"/>
      <w:proofErr w:type="gramEnd"/>
      <w:r>
        <w:t xml:space="preserve"> -R </w:t>
      </w:r>
      <w:proofErr w:type="spellStart"/>
      <w:r>
        <w:t>oracle:oinstall</w:t>
      </w:r>
      <w:proofErr w:type="spellEnd"/>
      <w:r>
        <w:t xml:space="preserve"> /u01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spellStart"/>
      <w:proofErr w:type="gramStart"/>
      <w:r>
        <w:t>chmod</w:t>
      </w:r>
      <w:proofErr w:type="spellEnd"/>
      <w:proofErr w:type="gramEnd"/>
      <w:r>
        <w:t xml:space="preserve"> -R 775 /u01/</w:t>
      </w:r>
    </w:p>
    <w:p w:rsidR="00C82F58" w:rsidRDefault="00C82F58" w:rsidP="00C82F58">
      <w:pPr>
        <w:tabs>
          <w:tab w:val="left" w:pos="2445"/>
        </w:tabs>
        <w:spacing w:after="0"/>
      </w:pPr>
    </w:p>
    <w:p w:rsidR="00C82F58" w:rsidRPr="00C82F58" w:rsidRDefault="00C82F58" w:rsidP="00C82F58">
      <w:pPr>
        <w:tabs>
          <w:tab w:val="left" w:pos="2445"/>
        </w:tabs>
        <w:spacing w:after="0"/>
        <w:rPr>
          <w:b/>
        </w:rPr>
      </w:pPr>
      <w:r w:rsidRPr="00C82F58">
        <w:rPr>
          <w:b/>
        </w:rPr>
        <w:t>Login with oracle and create a .</w:t>
      </w:r>
      <w:proofErr w:type="spellStart"/>
      <w:r w:rsidRPr="00C82F58">
        <w:rPr>
          <w:b/>
        </w:rPr>
        <w:t>bash_profile</w:t>
      </w:r>
      <w:proofErr w:type="spellEnd"/>
      <w:r w:rsidRPr="00C82F58">
        <w:rPr>
          <w:b/>
        </w:rPr>
        <w:t xml:space="preserve"> in /home/oracle/</w:t>
      </w:r>
    </w:p>
    <w:p w:rsidR="00C82F58" w:rsidRDefault="00C82F58" w:rsidP="00C82F58">
      <w:pPr>
        <w:tabs>
          <w:tab w:val="left" w:pos="2445"/>
        </w:tabs>
        <w:spacing w:after="0"/>
      </w:pP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TMP=/</w:t>
      </w:r>
      <w:proofErr w:type="spellStart"/>
      <w:r>
        <w:t>tmp</w:t>
      </w:r>
      <w:proofErr w:type="spellEnd"/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TMPDIR=$TMP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ORACLE_HOSTNAME=oinfo12c-rac1.localdomain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ORACLE_UNQNAME=RACDB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ORACLE_BASE=/u01/app/oracle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GRID_HOME=/u01/app/12.1.0.1/grid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DB_HOME=$ORACLE_BASE/product/12.1.0.1/db_1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ORACLE_HOME=$DB_HOME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ORACLE_SID=RACDB1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ORACLE_TERM=</w:t>
      </w:r>
      <w:proofErr w:type="spellStart"/>
      <w:r>
        <w:t>xterm</w:t>
      </w:r>
      <w:proofErr w:type="spellEnd"/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BASE_PATH=/</w:t>
      </w:r>
      <w:proofErr w:type="spellStart"/>
      <w:r>
        <w:t>usr</w:t>
      </w:r>
      <w:proofErr w:type="spellEnd"/>
      <w:r>
        <w:t>/</w:t>
      </w:r>
      <w:proofErr w:type="spellStart"/>
      <w:r>
        <w:t>sbin</w:t>
      </w:r>
      <w:proofErr w:type="spellEnd"/>
      <w:r>
        <w:t>:$PATH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PATH=$ORACLE_HOME/bin:$BASE_PATH</w:t>
      </w:r>
    </w:p>
    <w:p w:rsidR="00C82F58" w:rsidRDefault="00C82F58" w:rsidP="00C82F58">
      <w:pPr>
        <w:tabs>
          <w:tab w:val="left" w:pos="2445"/>
        </w:tabs>
        <w:spacing w:after="0"/>
      </w:pP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LD_LIBRARY_PATH=$ORACLE_HOME/lib:/lib:/</w:t>
      </w:r>
      <w:proofErr w:type="spellStart"/>
      <w:r>
        <w:t>usr</w:t>
      </w:r>
      <w:proofErr w:type="spellEnd"/>
      <w:r>
        <w:t>/lib</w:t>
      </w:r>
    </w:p>
    <w:p w:rsidR="00C82F58" w:rsidRDefault="00C82F58" w:rsidP="00C82F58">
      <w:pPr>
        <w:tabs>
          <w:tab w:val="left" w:pos="2445"/>
        </w:tabs>
        <w:spacing w:after="0"/>
      </w:pPr>
      <w:r>
        <w:tab/>
      </w:r>
      <w:proofErr w:type="gramStart"/>
      <w:r>
        <w:t>export</w:t>
      </w:r>
      <w:proofErr w:type="gramEnd"/>
      <w:r>
        <w:t xml:space="preserve"> CLASSPATH=$ORACLE_HOME/JRE:$ORACLE_HOME/jlib:$ORACLE_HOME/rdbms/jlib</w:t>
      </w:r>
    </w:p>
    <w:p w:rsidR="002D32F7" w:rsidRDefault="002D32F7" w:rsidP="00C82F58">
      <w:pPr>
        <w:tabs>
          <w:tab w:val="left" w:pos="2445"/>
        </w:tabs>
        <w:spacing w:after="0"/>
      </w:pPr>
    </w:p>
    <w:p w:rsidR="00C82F58" w:rsidRPr="002D32F7" w:rsidRDefault="002D32F7" w:rsidP="00C82F58">
      <w:pPr>
        <w:tabs>
          <w:tab w:val="left" w:pos="2445"/>
        </w:tabs>
        <w:spacing w:after="0"/>
        <w:rPr>
          <w:b/>
        </w:rPr>
      </w:pPr>
      <w:r w:rsidRPr="002D32F7">
        <w:rPr>
          <w:b/>
        </w:rPr>
        <w:t xml:space="preserve">Install Guest Additions from </w:t>
      </w:r>
      <w:proofErr w:type="spellStart"/>
      <w:r w:rsidRPr="002D32F7">
        <w:rPr>
          <w:b/>
        </w:rPr>
        <w:t>VIrtualBox</w:t>
      </w:r>
      <w:proofErr w:type="spellEnd"/>
      <w:r w:rsidRPr="002D32F7">
        <w:rPr>
          <w:b/>
        </w:rPr>
        <w:t xml:space="preserve"> </w:t>
      </w:r>
      <w:r w:rsidRPr="002D32F7">
        <w:rPr>
          <w:b/>
        </w:rPr>
        <w:sym w:font="Wingdings" w:char="F0E0"/>
      </w:r>
      <w:r w:rsidRPr="002D32F7">
        <w:rPr>
          <w:b/>
        </w:rPr>
        <w:t xml:space="preserve"> Devices </w:t>
      </w:r>
      <w:r w:rsidRPr="002D32F7">
        <w:rPr>
          <w:b/>
        </w:rPr>
        <w:sym w:font="Wingdings" w:char="F0E0"/>
      </w:r>
      <w:r w:rsidRPr="002D32F7">
        <w:rPr>
          <w:b/>
        </w:rPr>
        <w:t xml:space="preserve"> Install Guest Additions this will mount and package in /media, if you have any other mount in /</w:t>
      </w:r>
      <w:proofErr w:type="gramStart"/>
      <w:r w:rsidRPr="002D32F7">
        <w:rPr>
          <w:b/>
        </w:rPr>
        <w:t>media,</w:t>
      </w:r>
      <w:proofErr w:type="gramEnd"/>
      <w:r w:rsidRPr="002D32F7">
        <w:rPr>
          <w:b/>
        </w:rPr>
        <w:t xml:space="preserve"> dismount and eject it.</w:t>
      </w:r>
    </w:p>
    <w:p w:rsidR="002D32F7" w:rsidRDefault="002D32F7" w:rsidP="00C82F58">
      <w:pPr>
        <w:tabs>
          <w:tab w:val="left" w:pos="2445"/>
        </w:tabs>
        <w:spacing w:after="0"/>
      </w:pPr>
      <w:r>
        <w:t>Note: Without this the shared storage will not work</w:t>
      </w:r>
    </w:p>
    <w:p w:rsidR="002D32F7" w:rsidRDefault="002D32F7" w:rsidP="00C82F58">
      <w:pPr>
        <w:tabs>
          <w:tab w:val="left" w:pos="2445"/>
        </w:tabs>
        <w:spacing w:after="0"/>
      </w:pPr>
    </w:p>
    <w:p w:rsidR="002D32F7" w:rsidRPr="002D32F7" w:rsidRDefault="002D32F7" w:rsidP="002D32F7">
      <w:pPr>
        <w:tabs>
          <w:tab w:val="left" w:pos="2445"/>
        </w:tabs>
        <w:spacing w:after="0"/>
        <w:rPr>
          <w:b/>
        </w:rPr>
      </w:pPr>
      <w:r w:rsidRPr="002D32F7">
        <w:rPr>
          <w:b/>
        </w:rPr>
        <w:t>Restart the oinfo12c-rac1</w:t>
      </w:r>
    </w:p>
    <w:p w:rsidR="002D32F7" w:rsidRDefault="002D32F7" w:rsidP="00C82F58">
      <w:pPr>
        <w:tabs>
          <w:tab w:val="left" w:pos="2445"/>
        </w:tabs>
        <w:spacing w:after="0"/>
      </w:pPr>
    </w:p>
    <w:p w:rsidR="002D32F7" w:rsidRDefault="002D32F7" w:rsidP="00C82F58">
      <w:pPr>
        <w:tabs>
          <w:tab w:val="left" w:pos="2445"/>
        </w:tabs>
        <w:spacing w:after="0"/>
      </w:pPr>
      <w:r>
        <w:tab/>
        <w:t xml:space="preserve"># </w:t>
      </w:r>
      <w:proofErr w:type="gramStart"/>
      <w:r>
        <w:t>shutdown</w:t>
      </w:r>
      <w:proofErr w:type="gramEnd"/>
      <w:r>
        <w:t xml:space="preserve"> –r now</w:t>
      </w:r>
    </w:p>
    <w:p w:rsidR="002D32F7" w:rsidRDefault="002D32F7" w:rsidP="00C82F58">
      <w:pPr>
        <w:tabs>
          <w:tab w:val="left" w:pos="2445"/>
        </w:tabs>
        <w:spacing w:after="0"/>
      </w:pPr>
    </w:p>
    <w:p w:rsidR="002D32F7" w:rsidRPr="002D32F7" w:rsidRDefault="002D32F7" w:rsidP="00C82F58">
      <w:pPr>
        <w:tabs>
          <w:tab w:val="left" w:pos="2445"/>
        </w:tabs>
        <w:spacing w:after="0"/>
        <w:rPr>
          <w:b/>
        </w:rPr>
      </w:pPr>
      <w:r w:rsidRPr="002D32F7">
        <w:rPr>
          <w:b/>
        </w:rPr>
        <w:t>Create Shared Storage path for RAC Shared storage</w:t>
      </w:r>
    </w:p>
    <w:p w:rsidR="002D32F7" w:rsidRDefault="002D32F7" w:rsidP="00C82F58">
      <w:pPr>
        <w:tabs>
          <w:tab w:val="left" w:pos="2445"/>
        </w:tabs>
        <w:spacing w:after="0"/>
      </w:pPr>
    </w:p>
    <w:p w:rsidR="002D32F7" w:rsidRDefault="002D32F7" w:rsidP="00C82F58">
      <w:pPr>
        <w:tabs>
          <w:tab w:val="left" w:pos="2445"/>
        </w:tabs>
        <w:spacing w:after="0"/>
      </w:pPr>
      <w:r>
        <w:t xml:space="preserve">Go to Setting for oinfo12c-rac1 and then click on shared storage and then create a </w:t>
      </w:r>
      <w:proofErr w:type="gramStart"/>
      <w:r>
        <w:t>directory ,</w:t>
      </w:r>
      <w:proofErr w:type="gramEnd"/>
      <w:r>
        <w:t xml:space="preserve"> I have created a directory in my windows machine </w:t>
      </w:r>
    </w:p>
    <w:p w:rsidR="002D32F7" w:rsidRPr="002D32F7" w:rsidRDefault="002D32F7" w:rsidP="00C82F58">
      <w:pPr>
        <w:tabs>
          <w:tab w:val="left" w:pos="2445"/>
        </w:tabs>
        <w:spacing w:after="0"/>
        <w:rPr>
          <w:b/>
        </w:rPr>
      </w:pPr>
      <w:r w:rsidRPr="002D32F7">
        <w:rPr>
          <w:b/>
        </w:rPr>
        <w:t>G</w:t>
      </w:r>
      <w:proofErr w:type="gramStart"/>
      <w:r w:rsidRPr="002D32F7">
        <w:rPr>
          <w:b/>
        </w:rPr>
        <w:t>:virtualboxvmoinfo12c</w:t>
      </w:r>
      <w:proofErr w:type="gramEnd"/>
      <w:r w:rsidRPr="002D32F7">
        <w:rPr>
          <w:b/>
        </w:rPr>
        <w:t>-racshared</w:t>
      </w:r>
    </w:p>
    <w:p w:rsidR="002D32F7" w:rsidRDefault="002D32F7" w:rsidP="00C82F58">
      <w:pPr>
        <w:tabs>
          <w:tab w:val="left" w:pos="2445"/>
        </w:tabs>
        <w:spacing w:after="0"/>
      </w:pPr>
      <w:r>
        <w:rPr>
          <w:noProof/>
        </w:rPr>
        <w:drawing>
          <wp:inline distT="0" distB="0" distL="0" distR="0" wp14:anchorId="47B468CF" wp14:editId="74AA15C7">
            <wp:extent cx="5943600" cy="4371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2F7" w:rsidRDefault="002D32F7" w:rsidP="00C82F58">
      <w:pPr>
        <w:tabs>
          <w:tab w:val="left" w:pos="2445"/>
        </w:tabs>
        <w:spacing w:after="0"/>
      </w:pPr>
    </w:p>
    <w:p w:rsidR="002D32F7" w:rsidRDefault="002D32F7" w:rsidP="00C82F58">
      <w:pPr>
        <w:tabs>
          <w:tab w:val="left" w:pos="2445"/>
        </w:tabs>
        <w:spacing w:after="0"/>
        <w:rPr>
          <w:b/>
        </w:rPr>
      </w:pPr>
      <w:r w:rsidRPr="002D32F7">
        <w:rPr>
          <w:b/>
        </w:rPr>
        <w:t xml:space="preserve">Create the directory in windows for Node 2 and clone the </w:t>
      </w:r>
      <w:proofErr w:type="spellStart"/>
      <w:r w:rsidRPr="002D32F7">
        <w:rPr>
          <w:b/>
        </w:rPr>
        <w:t>harddisk</w:t>
      </w:r>
      <w:proofErr w:type="spellEnd"/>
      <w:r>
        <w:rPr>
          <w:b/>
        </w:rPr>
        <w:t xml:space="preserve">. So my directory structure is like </w:t>
      </w:r>
    </w:p>
    <w:p w:rsidR="002D32F7" w:rsidRDefault="002D32F7" w:rsidP="002D32F7">
      <w:pPr>
        <w:tabs>
          <w:tab w:val="left" w:pos="2445"/>
        </w:tabs>
        <w:spacing w:after="0"/>
        <w:ind w:left="720"/>
      </w:pPr>
    </w:p>
    <w:p w:rsidR="002D32F7" w:rsidRPr="002D32F7" w:rsidRDefault="002D32F7" w:rsidP="002D32F7">
      <w:pPr>
        <w:tabs>
          <w:tab w:val="left" w:pos="2445"/>
        </w:tabs>
        <w:spacing w:after="0"/>
        <w:ind w:left="720"/>
      </w:pPr>
      <w:r w:rsidRPr="002D32F7">
        <w:t>Host: oinfo12c-rac1 files will be in oinfo12c-rac1 folder</w:t>
      </w:r>
    </w:p>
    <w:p w:rsidR="002D32F7" w:rsidRPr="002D32F7" w:rsidRDefault="002D32F7" w:rsidP="002D32F7">
      <w:pPr>
        <w:tabs>
          <w:tab w:val="left" w:pos="2445"/>
        </w:tabs>
        <w:spacing w:after="0"/>
        <w:ind w:left="720"/>
      </w:pPr>
      <w:r w:rsidRPr="002D32F7">
        <w:t>Host: oinfo12c-rac1 files will be in oinfo12c-rac1 folder</w:t>
      </w:r>
    </w:p>
    <w:p w:rsidR="002D32F7" w:rsidRDefault="002D32F7" w:rsidP="002D32F7">
      <w:pPr>
        <w:tabs>
          <w:tab w:val="left" w:pos="2445"/>
        </w:tabs>
        <w:spacing w:after="0"/>
        <w:ind w:left="720"/>
      </w:pPr>
      <w:r>
        <w:t>Shared storage will be at oinfor12c-racshared folder</w:t>
      </w:r>
    </w:p>
    <w:p w:rsidR="002D32F7" w:rsidRDefault="002D32F7" w:rsidP="00C82F58">
      <w:pPr>
        <w:tabs>
          <w:tab w:val="left" w:pos="2445"/>
        </w:tabs>
        <w:spacing w:after="0"/>
      </w:pPr>
      <w:r>
        <w:t>Screenshot as below</w:t>
      </w:r>
    </w:p>
    <w:p w:rsidR="002D32F7" w:rsidRDefault="002D32F7" w:rsidP="00C82F58">
      <w:pPr>
        <w:tabs>
          <w:tab w:val="left" w:pos="2445"/>
        </w:tabs>
        <w:spacing w:after="0"/>
      </w:pPr>
    </w:p>
    <w:p w:rsidR="002D32F7" w:rsidRDefault="002D32F7" w:rsidP="00C82F58">
      <w:pPr>
        <w:tabs>
          <w:tab w:val="left" w:pos="2445"/>
        </w:tabs>
        <w:spacing w:after="0"/>
      </w:pPr>
      <w:r>
        <w:rPr>
          <w:noProof/>
        </w:rPr>
        <w:drawing>
          <wp:inline distT="0" distB="0" distL="0" distR="0" wp14:anchorId="5EC56F04" wp14:editId="066A2150">
            <wp:extent cx="5943600" cy="11582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2F7" w:rsidRDefault="002D32F7" w:rsidP="00C82F58">
      <w:pPr>
        <w:tabs>
          <w:tab w:val="left" w:pos="2445"/>
        </w:tabs>
        <w:spacing w:after="0"/>
      </w:pPr>
    </w:p>
    <w:p w:rsidR="00351D48" w:rsidRDefault="00351D48" w:rsidP="00C82F58">
      <w:pPr>
        <w:tabs>
          <w:tab w:val="left" w:pos="2445"/>
        </w:tabs>
        <w:spacing w:after="0"/>
      </w:pPr>
      <w:r>
        <w:t>Shutdown the machine</w:t>
      </w:r>
    </w:p>
    <w:p w:rsidR="00351D48" w:rsidRDefault="00351D48" w:rsidP="00C82F58">
      <w:pPr>
        <w:tabs>
          <w:tab w:val="left" w:pos="2445"/>
        </w:tabs>
        <w:spacing w:after="0"/>
      </w:pPr>
    </w:p>
    <w:p w:rsidR="00351D48" w:rsidRDefault="00351D48" w:rsidP="00351D48">
      <w:pPr>
        <w:pStyle w:val="Heading1"/>
      </w:pPr>
      <w:r>
        <w:t>4. Create Shared folders for RAC</w:t>
      </w:r>
    </w:p>
    <w:p w:rsidR="00351D48" w:rsidRDefault="00351D48" w:rsidP="00351D48">
      <w:pPr>
        <w:spacing w:after="0"/>
      </w:pPr>
    </w:p>
    <w:p w:rsidR="00351D48" w:rsidRPr="00351D48" w:rsidRDefault="00351D48" w:rsidP="00351D48">
      <w:pPr>
        <w:spacing w:after="0"/>
        <w:rPr>
          <w:b/>
        </w:rPr>
      </w:pPr>
      <w:r w:rsidRPr="00351D48">
        <w:rPr>
          <w:b/>
        </w:rPr>
        <w:t xml:space="preserve">Create the disks and associate them with </w:t>
      </w:r>
      <w:proofErr w:type="spellStart"/>
      <w:r w:rsidRPr="00351D48">
        <w:rPr>
          <w:b/>
        </w:rPr>
        <w:t>VirtualBox</w:t>
      </w:r>
      <w:proofErr w:type="spellEnd"/>
      <w:r w:rsidRPr="00351D48">
        <w:rPr>
          <w:b/>
        </w:rPr>
        <w:t xml:space="preserve"> as virtual media.</w:t>
      </w:r>
    </w:p>
    <w:p w:rsidR="00351D48" w:rsidRDefault="00351D48" w:rsidP="00351D48">
      <w:pPr>
        <w:spacing w:after="0"/>
      </w:pP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createhd</w:t>
      </w:r>
      <w:proofErr w:type="spellEnd"/>
      <w:r>
        <w:t xml:space="preserve"> --filename G:\VirtualBoxVM\oinfo12c-shared\asm1.vdi --size 5120 --format VDI --variant Fixed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createhd</w:t>
      </w:r>
      <w:proofErr w:type="spellEnd"/>
      <w:r>
        <w:t xml:space="preserve"> --filename G:\VirtualBoxVM\oinfo12c-shared\asm2.vdi --size 5120 --format VDI --variant Fixed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createhd</w:t>
      </w:r>
      <w:proofErr w:type="spellEnd"/>
      <w:r>
        <w:t xml:space="preserve"> --filename G:\VirtualBoxVM\oinfo12c-shared\asm3.vdi --size 5120 --format VDI --variant Fixed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createhd</w:t>
      </w:r>
      <w:proofErr w:type="spellEnd"/>
      <w:r>
        <w:t xml:space="preserve"> --filename G:\VirtualBoxVM\oinfo12c-shared\asm4.vdi --size 5120 --format VDI --variant Fixed</w:t>
      </w:r>
    </w:p>
    <w:p w:rsidR="00351D48" w:rsidRPr="00351D48" w:rsidRDefault="00351D48" w:rsidP="00351D48">
      <w:pPr>
        <w:spacing w:after="0"/>
        <w:rPr>
          <w:b/>
        </w:rPr>
      </w:pPr>
      <w:r w:rsidRPr="00351D48">
        <w:rPr>
          <w:b/>
        </w:rPr>
        <w:t>Sample output:-</w:t>
      </w:r>
    </w:p>
    <w:p w:rsidR="00351D48" w:rsidRDefault="00351D48" w:rsidP="00351D48">
      <w:pPr>
        <w:spacing w:after="0"/>
      </w:pPr>
      <w:r>
        <w:tab/>
        <w:t>C:\Program Files\Oracle\</w:t>
      </w:r>
      <w:proofErr w:type="spellStart"/>
      <w:r>
        <w:t>VirtualBox</w:t>
      </w:r>
      <w:proofErr w:type="spellEnd"/>
      <w:r>
        <w:t>&gt;</w:t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createhd</w:t>
      </w:r>
      <w:proofErr w:type="spellEnd"/>
      <w:r>
        <w:t xml:space="preserve"> --filename G:\VirtualBoxVM\oinfo12c-shared\asm1.vdi --size 5120 -</w:t>
      </w:r>
    </w:p>
    <w:p w:rsidR="00351D48" w:rsidRDefault="00351D48" w:rsidP="00351D48">
      <w:pPr>
        <w:spacing w:after="0"/>
      </w:pPr>
      <w:r>
        <w:tab/>
        <w:t>-</w:t>
      </w:r>
      <w:proofErr w:type="gramStart"/>
      <w:r>
        <w:t>format</w:t>
      </w:r>
      <w:proofErr w:type="gramEnd"/>
      <w:r>
        <w:t xml:space="preserve"> VDI --variant Fixed</w:t>
      </w:r>
    </w:p>
    <w:p w:rsidR="00351D48" w:rsidRDefault="00351D48" w:rsidP="00351D48">
      <w:pPr>
        <w:spacing w:after="0"/>
      </w:pPr>
      <w:r>
        <w:tab/>
        <w:t>0%...10%...20%...30%...40%...50%...60%...70%...80%...90%...100%</w:t>
      </w:r>
    </w:p>
    <w:p w:rsidR="00351D48" w:rsidRDefault="00351D48" w:rsidP="00351D48">
      <w:pPr>
        <w:spacing w:after="0"/>
      </w:pPr>
      <w:r>
        <w:tab/>
        <w:t>Disk image created. UUID: 199e7910-bc1a-40d7-91fb-226326537506</w:t>
      </w:r>
    </w:p>
    <w:p w:rsidR="00351D48" w:rsidRDefault="00351D48" w:rsidP="00351D48">
      <w:pPr>
        <w:spacing w:after="0"/>
      </w:pPr>
    </w:p>
    <w:p w:rsidR="00351D48" w:rsidRDefault="00351D48" w:rsidP="00351D48">
      <w:pPr>
        <w:spacing w:after="0"/>
      </w:pPr>
      <w:r>
        <w:tab/>
        <w:t>C:\Program Files\Oracle\</w:t>
      </w:r>
      <w:proofErr w:type="spellStart"/>
      <w:r>
        <w:t>VirtualBox</w:t>
      </w:r>
      <w:proofErr w:type="spellEnd"/>
      <w:r>
        <w:t>&gt;</w:t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createhd</w:t>
      </w:r>
      <w:proofErr w:type="spellEnd"/>
      <w:r>
        <w:t xml:space="preserve"> --filename G:\VirtualBoxVM\oinfo12c-shared\asm2.vdi --size 5120 -</w:t>
      </w:r>
    </w:p>
    <w:p w:rsidR="00351D48" w:rsidRDefault="00351D48" w:rsidP="00351D48">
      <w:pPr>
        <w:spacing w:after="0"/>
      </w:pPr>
      <w:r>
        <w:tab/>
        <w:t>-</w:t>
      </w:r>
      <w:proofErr w:type="gramStart"/>
      <w:r>
        <w:t>format</w:t>
      </w:r>
      <w:proofErr w:type="gramEnd"/>
      <w:r>
        <w:t xml:space="preserve"> VDI --variant Fixed</w:t>
      </w:r>
    </w:p>
    <w:p w:rsidR="00351D48" w:rsidRDefault="00351D48" w:rsidP="00351D48">
      <w:pPr>
        <w:spacing w:after="0"/>
      </w:pPr>
      <w:r>
        <w:tab/>
        <w:t>0%...10%...20%...30%...40%...50%...60%...70%...80%...90%...100%</w:t>
      </w:r>
    </w:p>
    <w:p w:rsidR="00351D48" w:rsidRDefault="00351D48" w:rsidP="00351D48">
      <w:pPr>
        <w:spacing w:after="0"/>
      </w:pPr>
      <w:r>
        <w:tab/>
        <w:t>Disk image created. UUID: db15a49a-1609-4a16-bea9-24859449fdf8</w:t>
      </w:r>
    </w:p>
    <w:p w:rsidR="00351D48" w:rsidRDefault="00351D48" w:rsidP="00351D48">
      <w:pPr>
        <w:spacing w:after="0"/>
      </w:pPr>
    </w:p>
    <w:p w:rsidR="00351D48" w:rsidRDefault="00351D48" w:rsidP="00351D48">
      <w:pPr>
        <w:spacing w:after="0"/>
      </w:pPr>
      <w:r>
        <w:tab/>
        <w:t>C:\Program Files\Oracle\</w:t>
      </w:r>
      <w:proofErr w:type="spellStart"/>
      <w:r>
        <w:t>VirtualBox</w:t>
      </w:r>
      <w:proofErr w:type="spellEnd"/>
      <w:r>
        <w:t>&gt;</w:t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createhd</w:t>
      </w:r>
      <w:proofErr w:type="spellEnd"/>
      <w:r>
        <w:t xml:space="preserve"> --filename G:\VirtualBoxVM\oinfo12c-shared\asm3.vdi --size 5120 -</w:t>
      </w:r>
    </w:p>
    <w:p w:rsidR="00351D48" w:rsidRDefault="00351D48" w:rsidP="00351D48">
      <w:pPr>
        <w:spacing w:after="0"/>
      </w:pPr>
      <w:r>
        <w:tab/>
        <w:t>-</w:t>
      </w:r>
      <w:proofErr w:type="gramStart"/>
      <w:r>
        <w:t>format</w:t>
      </w:r>
      <w:proofErr w:type="gramEnd"/>
      <w:r>
        <w:t xml:space="preserve"> VDI --variant Fixed</w:t>
      </w:r>
    </w:p>
    <w:p w:rsidR="00351D48" w:rsidRDefault="00351D48" w:rsidP="00351D48">
      <w:pPr>
        <w:spacing w:after="0"/>
      </w:pPr>
      <w:r>
        <w:tab/>
        <w:t>0%...10%...20%...30%...40%...50%...60%...70%...80%...90%...100%</w:t>
      </w:r>
    </w:p>
    <w:p w:rsidR="00351D48" w:rsidRDefault="00351D48" w:rsidP="00351D48">
      <w:pPr>
        <w:spacing w:after="0"/>
      </w:pPr>
      <w:r>
        <w:tab/>
        <w:t>Disk image created. UUID: 13e177f9-60ba-47b7-846b-0522b3ae0080</w:t>
      </w:r>
    </w:p>
    <w:p w:rsidR="00351D48" w:rsidRDefault="00351D48" w:rsidP="00351D48">
      <w:pPr>
        <w:spacing w:after="0"/>
      </w:pPr>
    </w:p>
    <w:p w:rsidR="00351D48" w:rsidRDefault="00351D48" w:rsidP="00351D48">
      <w:pPr>
        <w:spacing w:after="0"/>
      </w:pPr>
      <w:r>
        <w:tab/>
        <w:t>C:\Program Files\Oracle\</w:t>
      </w:r>
      <w:proofErr w:type="spellStart"/>
      <w:r>
        <w:t>VirtualBox</w:t>
      </w:r>
      <w:proofErr w:type="spellEnd"/>
      <w:r>
        <w:t>&gt;</w:t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createhd</w:t>
      </w:r>
      <w:proofErr w:type="spellEnd"/>
      <w:r>
        <w:t xml:space="preserve"> --filename G:\VirtualBoxVM\oinfo12c-shared\asm4.vdi --size 5120 -</w:t>
      </w:r>
    </w:p>
    <w:p w:rsidR="00351D48" w:rsidRDefault="00351D48" w:rsidP="00351D48">
      <w:pPr>
        <w:spacing w:after="0"/>
      </w:pPr>
      <w:r>
        <w:tab/>
        <w:t>-</w:t>
      </w:r>
      <w:proofErr w:type="gramStart"/>
      <w:r>
        <w:t>format</w:t>
      </w:r>
      <w:proofErr w:type="gramEnd"/>
      <w:r>
        <w:t xml:space="preserve"> VDI --variant Fixed</w:t>
      </w:r>
    </w:p>
    <w:p w:rsidR="00351D48" w:rsidRDefault="00351D48" w:rsidP="00351D48">
      <w:pPr>
        <w:spacing w:after="0"/>
      </w:pPr>
      <w:r>
        <w:tab/>
        <w:t>0%...10%...20%...30%...40%...50%...60%...70%...80%...90%...100%</w:t>
      </w:r>
    </w:p>
    <w:p w:rsidR="00351D48" w:rsidRDefault="00351D48" w:rsidP="00351D48">
      <w:pPr>
        <w:spacing w:after="0"/>
      </w:pPr>
      <w:r>
        <w:tab/>
        <w:t>Disk image created. UUID: 16268d1b-6087-4408-9211-f1bbf039d6e3</w:t>
      </w:r>
    </w:p>
    <w:p w:rsidR="00351D48" w:rsidRDefault="00351D48" w:rsidP="00351D48">
      <w:pPr>
        <w:spacing w:after="0"/>
      </w:pPr>
    </w:p>
    <w:p w:rsidR="00351D48" w:rsidRPr="00351D48" w:rsidRDefault="00351D48" w:rsidP="00351D48">
      <w:pPr>
        <w:spacing w:after="0"/>
        <w:rPr>
          <w:b/>
        </w:rPr>
      </w:pPr>
      <w:r w:rsidRPr="00351D48">
        <w:rPr>
          <w:b/>
        </w:rPr>
        <w:t>Connect them to the VM.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storageattach</w:t>
      </w:r>
      <w:proofErr w:type="spellEnd"/>
      <w:r>
        <w:t xml:space="preserve"> oinfo12c-rac1 --</w:t>
      </w:r>
      <w:proofErr w:type="spellStart"/>
      <w:r>
        <w:t>storagectl</w:t>
      </w:r>
      <w:proofErr w:type="spellEnd"/>
      <w:r>
        <w:t xml:space="preserve"> "SATA Controller" --port 1 --device 0 --type </w:t>
      </w:r>
      <w:proofErr w:type="spellStart"/>
      <w:r>
        <w:t>hdd</w:t>
      </w:r>
      <w:proofErr w:type="spellEnd"/>
      <w:r>
        <w:t xml:space="preserve"> --medium G:\VirtualBoxVM\oinfo12c-shared\asm1.vdi --</w:t>
      </w:r>
      <w:proofErr w:type="spellStart"/>
      <w:r>
        <w:t>mtype</w:t>
      </w:r>
      <w:proofErr w:type="spellEnd"/>
      <w:r>
        <w:t xml:space="preserve"> shareable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storageattach</w:t>
      </w:r>
      <w:proofErr w:type="spellEnd"/>
      <w:r>
        <w:t xml:space="preserve"> oinfo12c-rac1 --</w:t>
      </w:r>
      <w:proofErr w:type="spellStart"/>
      <w:r>
        <w:t>storagectl</w:t>
      </w:r>
      <w:proofErr w:type="spellEnd"/>
      <w:r>
        <w:t xml:space="preserve"> "SATA Controller" --port 2 --device 0 --type </w:t>
      </w:r>
      <w:proofErr w:type="spellStart"/>
      <w:r>
        <w:t>hdd</w:t>
      </w:r>
      <w:proofErr w:type="spellEnd"/>
      <w:r>
        <w:t xml:space="preserve"> --medium G:\VirtualBoxVM\oinfo12c-shared\asm2.vdi --</w:t>
      </w:r>
      <w:proofErr w:type="spellStart"/>
      <w:r>
        <w:t>mtype</w:t>
      </w:r>
      <w:proofErr w:type="spellEnd"/>
      <w:r>
        <w:t xml:space="preserve"> shareable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storageattach</w:t>
      </w:r>
      <w:proofErr w:type="spellEnd"/>
      <w:r>
        <w:t xml:space="preserve"> oinfo12c-rac1 --</w:t>
      </w:r>
      <w:proofErr w:type="spellStart"/>
      <w:r>
        <w:t>storagectl</w:t>
      </w:r>
      <w:proofErr w:type="spellEnd"/>
      <w:r>
        <w:t xml:space="preserve"> "SATA Controller" --port 3 --device 0 --type </w:t>
      </w:r>
      <w:proofErr w:type="spellStart"/>
      <w:r>
        <w:t>hdd</w:t>
      </w:r>
      <w:proofErr w:type="spellEnd"/>
      <w:r>
        <w:t xml:space="preserve"> --medium G:\VirtualBoxVM\oinfo12c-shared\asm3.vdi --</w:t>
      </w:r>
      <w:proofErr w:type="spellStart"/>
      <w:r>
        <w:t>mtype</w:t>
      </w:r>
      <w:proofErr w:type="spellEnd"/>
      <w:r>
        <w:t xml:space="preserve"> shareable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storageattach</w:t>
      </w:r>
      <w:proofErr w:type="spellEnd"/>
      <w:r>
        <w:t xml:space="preserve"> oinfo12c-rac1 --</w:t>
      </w:r>
      <w:proofErr w:type="spellStart"/>
      <w:r>
        <w:t>storagectl</w:t>
      </w:r>
      <w:proofErr w:type="spellEnd"/>
      <w:r>
        <w:t xml:space="preserve"> "SATA Controller" --port 4 --device 0 --type </w:t>
      </w:r>
      <w:proofErr w:type="spellStart"/>
      <w:r>
        <w:t>hdd</w:t>
      </w:r>
      <w:proofErr w:type="spellEnd"/>
      <w:r>
        <w:t xml:space="preserve"> --medium G:\VirtualBoxVM\oinfo12c-shared\asm4.vdi --</w:t>
      </w:r>
      <w:proofErr w:type="spellStart"/>
      <w:r>
        <w:t>mtype</w:t>
      </w:r>
      <w:proofErr w:type="spellEnd"/>
      <w:r>
        <w:t xml:space="preserve"> shareable</w:t>
      </w:r>
    </w:p>
    <w:p w:rsidR="00351D48" w:rsidRDefault="00351D48" w:rsidP="00351D48">
      <w:pPr>
        <w:spacing w:after="0"/>
      </w:pPr>
    </w:p>
    <w:p w:rsidR="00351D48" w:rsidRPr="00351D48" w:rsidRDefault="00351D48" w:rsidP="00351D48">
      <w:pPr>
        <w:spacing w:after="0"/>
        <w:rPr>
          <w:b/>
        </w:rPr>
      </w:pPr>
      <w:r w:rsidRPr="00351D48">
        <w:rPr>
          <w:b/>
        </w:rPr>
        <w:t>Make shareable.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modifyhd</w:t>
      </w:r>
      <w:proofErr w:type="spellEnd"/>
      <w:r>
        <w:t xml:space="preserve"> G:\VirtualBoxVM\oinfo12c-shared\asm1.vdi --type shareable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modifyhd</w:t>
      </w:r>
      <w:proofErr w:type="spellEnd"/>
      <w:r>
        <w:t xml:space="preserve"> G:\VirtualBoxVM\oinfo12c-shared\asm2.vdi --type shareable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modifyhd</w:t>
      </w:r>
      <w:proofErr w:type="spellEnd"/>
      <w:r>
        <w:t xml:space="preserve"> G:\VirtualBoxVM\oinfo12c-shared\asm3.vdi --type shareable</w:t>
      </w:r>
    </w:p>
    <w:p w:rsidR="00351D48" w:rsidRDefault="00351D48" w:rsidP="00351D48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modifyhd</w:t>
      </w:r>
      <w:proofErr w:type="spellEnd"/>
      <w:r>
        <w:t xml:space="preserve"> G:\VirtualBoxVM\oinfo12c-shared\asm4.vdi --type shareable</w:t>
      </w:r>
    </w:p>
    <w:p w:rsidR="00351D48" w:rsidRPr="00351D48" w:rsidRDefault="00351D48" w:rsidP="00351D48">
      <w:pPr>
        <w:rPr>
          <w:b/>
        </w:rPr>
      </w:pPr>
      <w:r w:rsidRPr="00351D48">
        <w:rPr>
          <w:b/>
        </w:rPr>
        <w:t>After addition the storage looks like below</w:t>
      </w:r>
    </w:p>
    <w:p w:rsidR="00351D48" w:rsidRDefault="00351D48" w:rsidP="00351D48">
      <w:r>
        <w:rPr>
          <w:noProof/>
        </w:rPr>
        <w:drawing>
          <wp:inline distT="0" distB="0" distL="0" distR="0" wp14:anchorId="41DADB63" wp14:editId="3AF70C44">
            <wp:extent cx="5943600" cy="43745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48" w:rsidRPr="00B36EDB" w:rsidRDefault="00351D48" w:rsidP="00351D48">
      <w:pPr>
        <w:rPr>
          <w:b/>
        </w:rPr>
      </w:pPr>
      <w:r w:rsidRPr="00B36EDB">
        <w:rPr>
          <w:b/>
        </w:rPr>
        <w:t>Start the Virtual Machine Node 1 and then proceed to add disks</w:t>
      </w:r>
    </w:p>
    <w:p w:rsidR="00B36EDB" w:rsidRDefault="00B36EDB" w:rsidP="00B36EDB">
      <w:pPr>
        <w:spacing w:after="0"/>
      </w:pPr>
    </w:p>
    <w:p w:rsidR="00D137D4" w:rsidRDefault="00351D48" w:rsidP="00B36EDB">
      <w:pPr>
        <w:spacing w:after="0"/>
      </w:pPr>
      <w:r>
        <w:t xml:space="preserve">For this Shared storage I will be using ASM LIB, in order to get the </w:t>
      </w:r>
      <w:proofErr w:type="spellStart"/>
      <w:r>
        <w:t>asmlib</w:t>
      </w:r>
      <w:proofErr w:type="spellEnd"/>
      <w:r>
        <w:t xml:space="preserve"> used, we will need the correct ASM Library </w:t>
      </w:r>
      <w:proofErr w:type="gramStart"/>
      <w:r>
        <w:t>drivers</w:t>
      </w:r>
      <w:r w:rsidR="00B36EDB">
        <w:t xml:space="preserve"> .</w:t>
      </w:r>
      <w:proofErr w:type="gramEnd"/>
      <w:r w:rsidR="00B36EDB">
        <w:t xml:space="preserve"> </w:t>
      </w:r>
      <w:r w:rsidR="00D137D4">
        <w:t xml:space="preserve">Create the partitions to the shared disks, I have got four partitions from </w:t>
      </w:r>
      <w:proofErr w:type="spellStart"/>
      <w:r w:rsidR="00D137D4">
        <w:t>sdb</w:t>
      </w:r>
      <w:proofErr w:type="gramStart"/>
      <w:r w:rsidR="00D137D4">
        <w:t>,sdc,sdd,sde</w:t>
      </w:r>
      <w:proofErr w:type="spellEnd"/>
      <w:proofErr w:type="gramEnd"/>
      <w:r w:rsidR="00D137D4">
        <w:t xml:space="preserve">, </w:t>
      </w:r>
    </w:p>
    <w:p w:rsidR="00D137D4" w:rsidRDefault="00D137D4" w:rsidP="00B36EDB">
      <w:pPr>
        <w:spacing w:after="0"/>
      </w:pPr>
    </w:p>
    <w:p w:rsidR="00B36EDB" w:rsidRPr="00B36EDB" w:rsidRDefault="00B36EDB" w:rsidP="00B36EDB">
      <w:pPr>
        <w:pStyle w:val="Heading1"/>
      </w:pPr>
      <w:r>
        <w:t xml:space="preserve">5. </w:t>
      </w:r>
      <w:r w:rsidRPr="00B36EDB">
        <w:t>Creating Partitions</w:t>
      </w:r>
      <w:r>
        <w:t xml:space="preserve"> for shared Disk Storage</w:t>
      </w:r>
    </w:p>
    <w:p w:rsidR="00B36EDB" w:rsidRDefault="00B36EDB" w:rsidP="00B36EDB">
      <w:pPr>
        <w:spacing w:after="0"/>
      </w:pPr>
    </w:p>
    <w:p w:rsidR="00D137D4" w:rsidRPr="00B36EDB" w:rsidRDefault="00D137D4" w:rsidP="00B36EDB">
      <w:pPr>
        <w:spacing w:after="0"/>
        <w:rPr>
          <w:b/>
        </w:rPr>
      </w:pPr>
      <w:r w:rsidRPr="00B36EDB">
        <w:rPr>
          <w:b/>
        </w:rPr>
        <w:t>Create them as appropriate, Replace * with letter above and repeat for all 4 disks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 xml:space="preserve">[root@oinfo12c-rac1 ~]# </w:t>
      </w:r>
      <w:proofErr w:type="spellStart"/>
      <w:proofErr w:type="gramStart"/>
      <w:r>
        <w:t>fdisk</w:t>
      </w:r>
      <w:proofErr w:type="spellEnd"/>
      <w:proofErr w:type="gramEnd"/>
      <w:r>
        <w:t xml:space="preserve"> /</w:t>
      </w:r>
      <w:proofErr w:type="spellStart"/>
      <w:r>
        <w:t>dev</w:t>
      </w:r>
      <w:proofErr w:type="spellEnd"/>
      <w:r>
        <w:t>/</w:t>
      </w:r>
      <w:proofErr w:type="spellStart"/>
      <w:r>
        <w:t>sd</w:t>
      </w:r>
      <w:proofErr w:type="spellEnd"/>
      <w:r>
        <w:t>*</w:t>
      </w:r>
    </w:p>
    <w:p w:rsidR="00D137D4" w:rsidRDefault="00D137D4" w:rsidP="00B36EDB">
      <w:pPr>
        <w:spacing w:after="0"/>
      </w:pPr>
      <w:r>
        <w:tab/>
        <w:t xml:space="preserve">Device contains </w:t>
      </w:r>
      <w:proofErr w:type="gramStart"/>
      <w:r>
        <w:t xml:space="preserve">neither a valid DOS partition table, nor Sun, SGI or OSF </w:t>
      </w:r>
      <w:proofErr w:type="spellStart"/>
      <w:r>
        <w:t>disklabel</w:t>
      </w:r>
      <w:proofErr w:type="spellEnd"/>
      <w:proofErr w:type="gramEnd"/>
    </w:p>
    <w:p w:rsidR="00D137D4" w:rsidRDefault="00D137D4" w:rsidP="00B36EDB">
      <w:pPr>
        <w:spacing w:after="0"/>
      </w:pPr>
      <w:r>
        <w:tab/>
      </w:r>
      <w:proofErr w:type="gramStart"/>
      <w:r>
        <w:t xml:space="preserve">Building a new DOS </w:t>
      </w:r>
      <w:proofErr w:type="spellStart"/>
      <w:r>
        <w:t>disklabel</w:t>
      </w:r>
      <w:proofErr w:type="spellEnd"/>
      <w:r>
        <w:t xml:space="preserve"> with disk identifier 0x299c5f14.</w:t>
      </w:r>
      <w:proofErr w:type="gramEnd"/>
    </w:p>
    <w:p w:rsidR="00D137D4" w:rsidRDefault="00D137D4" w:rsidP="00B36EDB">
      <w:pPr>
        <w:spacing w:after="0"/>
      </w:pPr>
      <w:r>
        <w:tab/>
        <w:t>Changes will remain in memory only, until you decide to write them.</w:t>
      </w:r>
    </w:p>
    <w:p w:rsidR="00D137D4" w:rsidRDefault="00D137D4" w:rsidP="00B36EDB">
      <w:pPr>
        <w:spacing w:after="0"/>
      </w:pPr>
      <w:r>
        <w:tab/>
        <w:t>After that, of course, the previous content won't be recoverable.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 xml:space="preserve">Warning: invalid flag 0x0000 of partition table 4 will be corrected by </w:t>
      </w:r>
      <w:proofErr w:type="gramStart"/>
      <w:r>
        <w:t>w(</w:t>
      </w:r>
      <w:proofErr w:type="gramEnd"/>
      <w:r>
        <w:t>rite)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>WARNING: DOS-compatible mode is deprecated. It's strongly recommended to</w:t>
      </w:r>
    </w:p>
    <w:p w:rsidR="00D137D4" w:rsidRDefault="00D137D4" w:rsidP="00B36EDB">
      <w:pPr>
        <w:spacing w:after="0"/>
      </w:pPr>
      <w:r>
        <w:tab/>
      </w:r>
      <w:r>
        <w:tab/>
        <w:t xml:space="preserve"> </w:t>
      </w:r>
      <w:proofErr w:type="gramStart"/>
      <w:r>
        <w:t>switch</w:t>
      </w:r>
      <w:proofErr w:type="gramEnd"/>
      <w:r>
        <w:t xml:space="preserve"> off the mode (command 'c') and change display units to</w:t>
      </w:r>
    </w:p>
    <w:p w:rsidR="00D137D4" w:rsidRDefault="00D137D4" w:rsidP="00B36EDB">
      <w:pPr>
        <w:spacing w:after="0"/>
      </w:pPr>
      <w:r>
        <w:tab/>
      </w:r>
      <w:r>
        <w:tab/>
        <w:t xml:space="preserve"> </w:t>
      </w:r>
      <w:proofErr w:type="gramStart"/>
      <w:r>
        <w:t>sectors</w:t>
      </w:r>
      <w:proofErr w:type="gramEnd"/>
      <w:r>
        <w:t xml:space="preserve"> (command 'u').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>Command (m for help): n</w:t>
      </w:r>
    </w:p>
    <w:p w:rsidR="00D137D4" w:rsidRDefault="00D137D4" w:rsidP="00B36EDB">
      <w:pPr>
        <w:spacing w:after="0"/>
      </w:pPr>
      <w:r>
        <w:tab/>
        <w:t>Command action</w:t>
      </w:r>
    </w:p>
    <w:p w:rsidR="00D137D4" w:rsidRDefault="00D137D4" w:rsidP="00B36EDB">
      <w:pPr>
        <w:spacing w:after="0"/>
      </w:pPr>
      <w:r>
        <w:tab/>
        <w:t xml:space="preserve">   </w:t>
      </w:r>
      <w:proofErr w:type="gramStart"/>
      <w:r>
        <w:t>e</w:t>
      </w:r>
      <w:proofErr w:type="gramEnd"/>
      <w:r>
        <w:t xml:space="preserve">   extended</w:t>
      </w:r>
    </w:p>
    <w:p w:rsidR="00D137D4" w:rsidRDefault="00D137D4" w:rsidP="00B36EDB">
      <w:pPr>
        <w:spacing w:after="0"/>
      </w:pPr>
      <w:r>
        <w:tab/>
        <w:t xml:space="preserve">   </w:t>
      </w:r>
      <w:proofErr w:type="gramStart"/>
      <w:r>
        <w:t>p</w:t>
      </w:r>
      <w:proofErr w:type="gramEnd"/>
      <w:r>
        <w:t xml:space="preserve">   primary partition (1-4)</w:t>
      </w:r>
    </w:p>
    <w:p w:rsidR="00D137D4" w:rsidRDefault="00D137D4" w:rsidP="00B36EDB">
      <w:pPr>
        <w:spacing w:after="0"/>
      </w:pPr>
      <w:r>
        <w:tab/>
      </w:r>
      <w:proofErr w:type="gramStart"/>
      <w:r>
        <w:t>p</w:t>
      </w:r>
      <w:proofErr w:type="gramEnd"/>
    </w:p>
    <w:p w:rsidR="00D137D4" w:rsidRDefault="00D137D4" w:rsidP="00B36EDB">
      <w:pPr>
        <w:spacing w:after="0"/>
      </w:pPr>
      <w:r>
        <w:tab/>
        <w:t>Partition number (1-4): 1</w:t>
      </w:r>
    </w:p>
    <w:p w:rsidR="00D137D4" w:rsidRDefault="00D137D4" w:rsidP="00B36EDB">
      <w:pPr>
        <w:spacing w:after="0"/>
      </w:pPr>
      <w:r>
        <w:tab/>
        <w:t>First cylinder (1-652, default 1):</w:t>
      </w:r>
    </w:p>
    <w:p w:rsidR="00D137D4" w:rsidRDefault="00D137D4" w:rsidP="00B36EDB">
      <w:pPr>
        <w:spacing w:after="0"/>
      </w:pPr>
      <w:r>
        <w:tab/>
        <w:t>Using default value 1</w:t>
      </w:r>
    </w:p>
    <w:p w:rsidR="00D137D4" w:rsidRDefault="00D137D4" w:rsidP="00B36EDB">
      <w:pPr>
        <w:spacing w:after="0"/>
      </w:pPr>
      <w:r>
        <w:tab/>
        <w:t>Last cylinder, +cylinders or +</w:t>
      </w:r>
      <w:proofErr w:type="gramStart"/>
      <w:r>
        <w:t>size{</w:t>
      </w:r>
      <w:proofErr w:type="gramEnd"/>
      <w:r>
        <w:t>K,M,G} (1-652, default 652):</w:t>
      </w:r>
    </w:p>
    <w:p w:rsidR="00D137D4" w:rsidRDefault="00D137D4" w:rsidP="00B36EDB">
      <w:pPr>
        <w:spacing w:after="0"/>
      </w:pPr>
      <w:r>
        <w:tab/>
        <w:t>Using default value 652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>Command (m for help): w</w:t>
      </w:r>
    </w:p>
    <w:p w:rsidR="00D137D4" w:rsidRDefault="00D137D4" w:rsidP="00B36EDB">
      <w:pPr>
        <w:spacing w:after="0"/>
      </w:pPr>
      <w:r>
        <w:tab/>
        <w:t>The partition table has been altered!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 xml:space="preserve">Calling </w:t>
      </w:r>
      <w:proofErr w:type="spellStart"/>
      <w:proofErr w:type="gramStart"/>
      <w:r>
        <w:t>ioctl</w:t>
      </w:r>
      <w:proofErr w:type="spellEnd"/>
      <w:r>
        <w:t>(</w:t>
      </w:r>
      <w:proofErr w:type="gramEnd"/>
      <w:r>
        <w:t>) to re-read partition table.</w:t>
      </w:r>
    </w:p>
    <w:p w:rsidR="00D137D4" w:rsidRDefault="00D137D4" w:rsidP="00B36EDB">
      <w:pPr>
        <w:spacing w:after="0"/>
      </w:pPr>
      <w:r>
        <w:tab/>
      </w:r>
      <w:proofErr w:type="gramStart"/>
      <w:r>
        <w:t>Syncing disks.</w:t>
      </w:r>
      <w:proofErr w:type="gramEnd"/>
    </w:p>
    <w:p w:rsidR="00D137D4" w:rsidRDefault="00D137D4" w:rsidP="00B36EDB">
      <w:pPr>
        <w:spacing w:after="0"/>
      </w:pPr>
      <w:r>
        <w:tab/>
        <w:t>[root@oinfo12c-rac1 ~]#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>Download ASM Lib support and package from here for your kernel Type,</w:t>
      </w:r>
    </w:p>
    <w:p w:rsidR="00D137D4" w:rsidRDefault="00D137D4" w:rsidP="00B36EDB">
      <w:pPr>
        <w:spacing w:after="0"/>
      </w:pPr>
    </w:p>
    <w:p w:rsidR="00D137D4" w:rsidRPr="00B36EDB" w:rsidRDefault="00D137D4" w:rsidP="00B36EDB">
      <w:pPr>
        <w:spacing w:after="0"/>
        <w:rPr>
          <w:b/>
        </w:rPr>
      </w:pPr>
      <w:r w:rsidRPr="00B36EDB">
        <w:rPr>
          <w:b/>
        </w:rPr>
        <w:t xml:space="preserve">Please note from Linux 6 onwards the </w:t>
      </w:r>
      <w:proofErr w:type="spellStart"/>
      <w:r w:rsidRPr="00B36EDB">
        <w:rPr>
          <w:b/>
        </w:rPr>
        <w:t>the</w:t>
      </w:r>
      <w:proofErr w:type="spellEnd"/>
      <w:r w:rsidRPr="00B36EDB">
        <w:rPr>
          <w:b/>
        </w:rPr>
        <w:t xml:space="preserve"> </w:t>
      </w:r>
      <w:proofErr w:type="spellStart"/>
      <w:r w:rsidRPr="00B36EDB">
        <w:rPr>
          <w:b/>
        </w:rPr>
        <w:t>ASMlib</w:t>
      </w:r>
      <w:proofErr w:type="spellEnd"/>
      <w:r w:rsidRPr="00B36EDB">
        <w:rPr>
          <w:b/>
        </w:rPr>
        <w:t xml:space="preserve"> driver is included in the UEK kernel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 xml:space="preserve">[root@oinfo12c-rac1 oracle]# </w:t>
      </w:r>
      <w:proofErr w:type="spellStart"/>
      <w:proofErr w:type="gramStart"/>
      <w:r>
        <w:t>uname</w:t>
      </w:r>
      <w:proofErr w:type="spellEnd"/>
      <w:proofErr w:type="gramEnd"/>
      <w:r>
        <w:t xml:space="preserve"> -a</w:t>
      </w:r>
    </w:p>
    <w:p w:rsidR="00D137D4" w:rsidRDefault="00D137D4" w:rsidP="00B36EDB">
      <w:pPr>
        <w:spacing w:after="0"/>
      </w:pPr>
      <w:r>
        <w:t xml:space="preserve">Linux oinfo12c-rac1.localdomain 2.6.39-400.17.1.el6uek.x86_64 #1 SMP Fri Feb 22 18:16:18 PST 2013 x86_64 </w:t>
      </w:r>
      <w:proofErr w:type="spellStart"/>
      <w:r>
        <w:t>x86_64</w:t>
      </w:r>
      <w:proofErr w:type="spellEnd"/>
      <w:r>
        <w:t xml:space="preserve"> </w:t>
      </w:r>
      <w:proofErr w:type="spellStart"/>
      <w:r>
        <w:t>x86_64</w:t>
      </w:r>
      <w:proofErr w:type="spellEnd"/>
      <w:r>
        <w:t xml:space="preserve"> GNU/Linux</w:t>
      </w:r>
    </w:p>
    <w:p w:rsidR="00D137D4" w:rsidRDefault="00D137D4" w:rsidP="00B36EDB">
      <w:pPr>
        <w:spacing w:after="0"/>
      </w:pPr>
    </w:p>
    <w:p w:rsidR="00D137D4" w:rsidRPr="00B36EDB" w:rsidRDefault="00D137D4" w:rsidP="00B36EDB">
      <w:pPr>
        <w:spacing w:after="0"/>
        <w:rPr>
          <w:b/>
        </w:rPr>
      </w:pPr>
      <w:r w:rsidRPr="00B36EDB">
        <w:rPr>
          <w:b/>
        </w:rPr>
        <w:t xml:space="preserve">So I assume </w:t>
      </w:r>
      <w:proofErr w:type="spellStart"/>
      <w:r w:rsidRPr="00B36EDB">
        <w:rPr>
          <w:b/>
        </w:rPr>
        <w:t>asmlib</w:t>
      </w:r>
      <w:proofErr w:type="spellEnd"/>
      <w:r w:rsidRPr="00B36EDB">
        <w:rPr>
          <w:b/>
        </w:rPr>
        <w:t xml:space="preserve"> driver is already </w:t>
      </w:r>
      <w:proofErr w:type="spellStart"/>
      <w:r w:rsidRPr="00B36EDB">
        <w:rPr>
          <w:b/>
        </w:rPr>
        <w:t>installed</w:t>
      </w:r>
      <w:proofErr w:type="gramStart"/>
      <w:r w:rsidRPr="00B36EDB">
        <w:rPr>
          <w:b/>
        </w:rPr>
        <w:t>,the</w:t>
      </w:r>
      <w:proofErr w:type="spellEnd"/>
      <w:proofErr w:type="gramEnd"/>
      <w:r w:rsidRPr="00B36EDB">
        <w:rPr>
          <w:b/>
        </w:rPr>
        <w:t xml:space="preserve"> rest two I have done now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 xml:space="preserve">[root@oinfo12c-rac1 oracle]# </w:t>
      </w:r>
      <w:proofErr w:type="gramStart"/>
      <w:r>
        <w:t>rpm</w:t>
      </w:r>
      <w:proofErr w:type="gramEnd"/>
      <w:r>
        <w:t xml:space="preserve"> -</w:t>
      </w:r>
      <w:proofErr w:type="spellStart"/>
      <w:r>
        <w:t>ivh</w:t>
      </w:r>
      <w:proofErr w:type="spellEnd"/>
      <w:r>
        <w:t xml:space="preserve"> oracleasmlib-2.0.4-1.el5.x86_64.rpm oracleasm-support-2.1.8-1.el5.x86_64.rpm</w:t>
      </w:r>
    </w:p>
    <w:p w:rsidR="00D137D4" w:rsidRDefault="00D137D4" w:rsidP="00B36EDB">
      <w:pPr>
        <w:spacing w:after="0"/>
      </w:pPr>
      <w:proofErr w:type="gramStart"/>
      <w:r>
        <w:t>warning</w:t>
      </w:r>
      <w:proofErr w:type="gramEnd"/>
      <w:r>
        <w:t>: oracleasmlib-2.0.4-1.el5.x86_64.rpm: Header V3 DSA/SHA1 Signature, key ID 1e5e0159: NOKEY</w:t>
      </w:r>
    </w:p>
    <w:p w:rsidR="00D137D4" w:rsidRDefault="00D137D4" w:rsidP="00B36EDB">
      <w:pPr>
        <w:spacing w:after="0"/>
      </w:pPr>
      <w:r>
        <w:t>Preparing...                ########################################### [100%]</w:t>
      </w:r>
    </w:p>
    <w:p w:rsidR="00D137D4" w:rsidRDefault="00D137D4" w:rsidP="00B36EDB">
      <w:pPr>
        <w:spacing w:after="0"/>
      </w:pPr>
      <w:r>
        <w:t xml:space="preserve">   1</w:t>
      </w:r>
      <w:proofErr w:type="gramStart"/>
      <w:r>
        <w:t>:oracleasm</w:t>
      </w:r>
      <w:proofErr w:type="gramEnd"/>
      <w:r>
        <w:t>-support      ########################################### [ 50%]</w:t>
      </w:r>
    </w:p>
    <w:p w:rsidR="00D137D4" w:rsidRDefault="00D137D4" w:rsidP="00B36EDB">
      <w:pPr>
        <w:spacing w:after="0"/>
      </w:pPr>
      <w:r>
        <w:t xml:space="preserve">   2</w:t>
      </w:r>
      <w:proofErr w:type="gramStart"/>
      <w:r>
        <w:t>:oracleasmlib</w:t>
      </w:r>
      <w:proofErr w:type="gramEnd"/>
      <w:r>
        <w:t xml:space="preserve">           ########################################### [100%]</w:t>
      </w:r>
    </w:p>
    <w:p w:rsidR="00D137D4" w:rsidRDefault="00D137D4" w:rsidP="00B36EDB">
      <w:pPr>
        <w:spacing w:after="0"/>
      </w:pPr>
      <w:r>
        <w:t>[root@oinfo12c-rac1 oracle]#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</w:p>
    <w:p w:rsidR="00D137D4" w:rsidRPr="00B36EDB" w:rsidRDefault="00D137D4" w:rsidP="00B36EDB">
      <w:pPr>
        <w:spacing w:after="0"/>
        <w:rPr>
          <w:b/>
        </w:rPr>
      </w:pPr>
      <w:r w:rsidRPr="00B36EDB">
        <w:rPr>
          <w:b/>
        </w:rPr>
        <w:t>Configure the ASMLIB</w:t>
      </w:r>
    </w:p>
    <w:p w:rsidR="00D137D4" w:rsidRDefault="00D137D4" w:rsidP="00B36EDB">
      <w:pPr>
        <w:spacing w:after="0"/>
      </w:pPr>
      <w:r>
        <w:tab/>
        <w:t xml:space="preserve">[root@oinfo12c-rac1 oracle]# </w:t>
      </w:r>
      <w:proofErr w:type="spellStart"/>
      <w:proofErr w:type="gramStart"/>
      <w:r>
        <w:t>oracleasm</w:t>
      </w:r>
      <w:proofErr w:type="spellEnd"/>
      <w:proofErr w:type="gramEnd"/>
      <w:r>
        <w:t xml:space="preserve"> configure -i</w:t>
      </w:r>
    </w:p>
    <w:p w:rsidR="00D137D4" w:rsidRDefault="00D137D4" w:rsidP="00B36EDB">
      <w:pPr>
        <w:spacing w:after="0"/>
      </w:pPr>
      <w:r>
        <w:tab/>
      </w:r>
      <w:proofErr w:type="gramStart"/>
      <w:r>
        <w:t>Configuring the Oracle ASM library driver.</w:t>
      </w:r>
      <w:proofErr w:type="gramEnd"/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>This will configure the on-boot properties of the Oracle ASM library</w:t>
      </w:r>
    </w:p>
    <w:p w:rsidR="00D137D4" w:rsidRDefault="00D137D4" w:rsidP="00B36EDB">
      <w:pPr>
        <w:spacing w:after="0"/>
      </w:pPr>
      <w:r>
        <w:tab/>
      </w:r>
      <w:proofErr w:type="gramStart"/>
      <w:r>
        <w:t>driver</w:t>
      </w:r>
      <w:proofErr w:type="gramEnd"/>
      <w:r>
        <w:t>.  The following questions will determine whether the driver is</w:t>
      </w:r>
    </w:p>
    <w:p w:rsidR="00D137D4" w:rsidRDefault="00D137D4" w:rsidP="00B36EDB">
      <w:pPr>
        <w:spacing w:after="0"/>
      </w:pPr>
      <w:r>
        <w:tab/>
      </w:r>
      <w:proofErr w:type="gramStart"/>
      <w:r>
        <w:t>loaded</w:t>
      </w:r>
      <w:proofErr w:type="gramEnd"/>
      <w:r>
        <w:t xml:space="preserve"> on boot and what permissions it will have.  The current values</w:t>
      </w:r>
    </w:p>
    <w:p w:rsidR="00D137D4" w:rsidRDefault="00D137D4" w:rsidP="00B36EDB">
      <w:pPr>
        <w:spacing w:after="0"/>
      </w:pPr>
      <w:r>
        <w:tab/>
      </w:r>
      <w:proofErr w:type="gramStart"/>
      <w:r>
        <w:t>will</w:t>
      </w:r>
      <w:proofErr w:type="gramEnd"/>
      <w:r>
        <w:t xml:space="preserve"> be shown in brackets ('[]').  Hitting &lt;ENTER&gt; without typing an</w:t>
      </w:r>
    </w:p>
    <w:p w:rsidR="00D137D4" w:rsidRDefault="00D137D4" w:rsidP="00B36EDB">
      <w:pPr>
        <w:spacing w:after="0"/>
      </w:pPr>
      <w:r>
        <w:tab/>
      </w:r>
      <w:proofErr w:type="gramStart"/>
      <w:r>
        <w:t>answer</w:t>
      </w:r>
      <w:proofErr w:type="gramEnd"/>
      <w:r>
        <w:t xml:space="preserve"> will keep that current value.  Ctrl-C will abort.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>Default user to own the driver interface []: oracle</w:t>
      </w:r>
    </w:p>
    <w:p w:rsidR="00D137D4" w:rsidRDefault="00D137D4" w:rsidP="00B36EDB">
      <w:pPr>
        <w:spacing w:after="0"/>
      </w:pPr>
      <w:r>
        <w:tab/>
        <w:t xml:space="preserve">Default group to own the driver interface []: </w:t>
      </w:r>
      <w:proofErr w:type="spellStart"/>
      <w:r>
        <w:t>oinstall</w:t>
      </w:r>
      <w:proofErr w:type="spellEnd"/>
    </w:p>
    <w:p w:rsidR="00D137D4" w:rsidRDefault="00D137D4" w:rsidP="00B36EDB">
      <w:pPr>
        <w:spacing w:after="0"/>
      </w:pPr>
      <w:r>
        <w:tab/>
        <w:t>Start Oracle ASM library driver on boot (y/n) [n]: y</w:t>
      </w:r>
    </w:p>
    <w:p w:rsidR="00D137D4" w:rsidRDefault="00D137D4" w:rsidP="00B36EDB">
      <w:pPr>
        <w:spacing w:after="0"/>
      </w:pPr>
      <w:r>
        <w:tab/>
        <w:t>Scan for Oracle ASM disks on boot (y/n) [y]: y</w:t>
      </w:r>
    </w:p>
    <w:p w:rsidR="00D137D4" w:rsidRDefault="00D137D4" w:rsidP="00B36EDB">
      <w:pPr>
        <w:spacing w:after="0"/>
      </w:pPr>
      <w:r>
        <w:tab/>
        <w:t>Writing Oracle ASM library driver configuration: done</w:t>
      </w: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</w:p>
    <w:p w:rsidR="00D137D4" w:rsidRDefault="00D137D4" w:rsidP="00B36EDB">
      <w:pPr>
        <w:spacing w:after="0"/>
      </w:pPr>
      <w:r>
        <w:tab/>
        <w:t xml:space="preserve">[root@oinfo12c-rac1 oracle]#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init</w:t>
      </w:r>
      <w:proofErr w:type="spellEnd"/>
    </w:p>
    <w:p w:rsidR="00D137D4" w:rsidRDefault="00D137D4" w:rsidP="00B36EDB">
      <w:pPr>
        <w:spacing w:after="0"/>
      </w:pPr>
      <w:r>
        <w:tab/>
        <w:t>Creating /</w:t>
      </w:r>
      <w:proofErr w:type="spellStart"/>
      <w:r>
        <w:t>dev</w:t>
      </w:r>
      <w:proofErr w:type="spellEnd"/>
      <w:r>
        <w:t>/</w:t>
      </w:r>
      <w:proofErr w:type="spellStart"/>
      <w:r>
        <w:t>oracleasm</w:t>
      </w:r>
      <w:proofErr w:type="spellEnd"/>
      <w:r>
        <w:t xml:space="preserve"> mount point: /</w:t>
      </w:r>
      <w:proofErr w:type="spellStart"/>
      <w:r>
        <w:t>dev</w:t>
      </w:r>
      <w:proofErr w:type="spellEnd"/>
      <w:r>
        <w:t>/</w:t>
      </w:r>
      <w:proofErr w:type="spellStart"/>
      <w:r>
        <w:t>oracleasm</w:t>
      </w:r>
      <w:proofErr w:type="spellEnd"/>
    </w:p>
    <w:p w:rsidR="00D137D4" w:rsidRDefault="00D137D4" w:rsidP="00B36EDB">
      <w:pPr>
        <w:spacing w:after="0"/>
      </w:pPr>
      <w:r>
        <w:tab/>
        <w:t>Loading module "</w:t>
      </w:r>
      <w:proofErr w:type="spellStart"/>
      <w:r>
        <w:t>oracleasm</w:t>
      </w:r>
      <w:proofErr w:type="spellEnd"/>
      <w:r>
        <w:t xml:space="preserve">": </w:t>
      </w:r>
      <w:proofErr w:type="spellStart"/>
      <w:r>
        <w:t>oracleasm</w:t>
      </w:r>
      <w:proofErr w:type="spellEnd"/>
    </w:p>
    <w:p w:rsidR="00D137D4" w:rsidRDefault="00D137D4" w:rsidP="00B36EDB">
      <w:pPr>
        <w:spacing w:after="0"/>
      </w:pPr>
      <w:r>
        <w:tab/>
        <w:t>Configuring "</w:t>
      </w:r>
      <w:proofErr w:type="spellStart"/>
      <w:r>
        <w:t>oracleasm</w:t>
      </w:r>
      <w:proofErr w:type="spellEnd"/>
      <w:r>
        <w:t>" to use device physical block size</w:t>
      </w:r>
    </w:p>
    <w:p w:rsidR="00D137D4" w:rsidRDefault="00D137D4" w:rsidP="00B36EDB">
      <w:pPr>
        <w:spacing w:after="0"/>
      </w:pPr>
      <w:r>
        <w:tab/>
        <w:t xml:space="preserve">Mounting </w:t>
      </w:r>
      <w:proofErr w:type="spellStart"/>
      <w:r>
        <w:t>ASMlib</w:t>
      </w:r>
      <w:proofErr w:type="spellEnd"/>
      <w:r>
        <w:t xml:space="preserve"> driver </w:t>
      </w:r>
      <w:proofErr w:type="spellStart"/>
      <w:r>
        <w:t>filesystem</w:t>
      </w:r>
      <w:proofErr w:type="spellEnd"/>
      <w:r>
        <w:t>: /</w:t>
      </w:r>
      <w:proofErr w:type="spellStart"/>
      <w:r>
        <w:t>dev</w:t>
      </w:r>
      <w:proofErr w:type="spellEnd"/>
      <w:r>
        <w:t>/</w:t>
      </w:r>
      <w:proofErr w:type="spellStart"/>
      <w:r>
        <w:t>oracleasm</w:t>
      </w:r>
      <w:proofErr w:type="spellEnd"/>
    </w:p>
    <w:p w:rsidR="00D137D4" w:rsidRDefault="00D137D4" w:rsidP="00B36EDB">
      <w:pPr>
        <w:spacing w:after="0"/>
      </w:pPr>
    </w:p>
    <w:p w:rsidR="00D137D4" w:rsidRPr="00B36EDB" w:rsidRDefault="00D137D4" w:rsidP="00B36EDB">
      <w:pPr>
        <w:spacing w:after="0"/>
        <w:rPr>
          <w:b/>
        </w:rPr>
      </w:pPr>
      <w:r w:rsidRPr="00B36EDB">
        <w:rPr>
          <w:b/>
        </w:rPr>
        <w:t xml:space="preserve">Create/Stamp the Disks with </w:t>
      </w:r>
      <w:proofErr w:type="spellStart"/>
      <w:r w:rsidRPr="00B36EDB">
        <w:rPr>
          <w:b/>
        </w:rPr>
        <w:t>ASMLib</w:t>
      </w:r>
      <w:proofErr w:type="spellEnd"/>
      <w:r w:rsidRPr="00B36EDB">
        <w:rPr>
          <w:b/>
        </w:rPr>
        <w:t xml:space="preserve"> and label them with Disk names</w:t>
      </w:r>
    </w:p>
    <w:p w:rsidR="00D137D4" w:rsidRDefault="00D137D4" w:rsidP="00B36EDB">
      <w:pPr>
        <w:spacing w:after="0"/>
      </w:pPr>
      <w:r>
        <w:tab/>
        <w:t xml:space="preserve">[root@oinfo12c-rac1 oracle]#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createdisk</w:t>
      </w:r>
      <w:proofErr w:type="spellEnd"/>
      <w:r>
        <w:t xml:space="preserve"> DISK1 /</w:t>
      </w:r>
      <w:proofErr w:type="spellStart"/>
      <w:r>
        <w:t>dev</w:t>
      </w:r>
      <w:proofErr w:type="spellEnd"/>
      <w:r>
        <w:t>/sdb1</w:t>
      </w:r>
    </w:p>
    <w:p w:rsidR="00D137D4" w:rsidRDefault="00D137D4" w:rsidP="00B36EDB">
      <w:pPr>
        <w:spacing w:after="0"/>
      </w:pPr>
      <w:r>
        <w:tab/>
        <w:t>Writing disk header: done</w:t>
      </w:r>
    </w:p>
    <w:p w:rsidR="00D137D4" w:rsidRDefault="00D137D4" w:rsidP="00B36EDB">
      <w:pPr>
        <w:spacing w:after="0"/>
      </w:pPr>
      <w:r>
        <w:tab/>
        <w:t>Instantiating disk: done</w:t>
      </w:r>
    </w:p>
    <w:p w:rsidR="00D137D4" w:rsidRDefault="00D137D4" w:rsidP="00B36EDB">
      <w:pPr>
        <w:spacing w:after="0"/>
      </w:pPr>
      <w:r>
        <w:tab/>
        <w:t xml:space="preserve">[root@oinfo12c-rac1 oracle]#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createdisk</w:t>
      </w:r>
      <w:proofErr w:type="spellEnd"/>
      <w:r>
        <w:t xml:space="preserve"> DISK2 /</w:t>
      </w:r>
      <w:proofErr w:type="spellStart"/>
      <w:r>
        <w:t>dev</w:t>
      </w:r>
      <w:proofErr w:type="spellEnd"/>
      <w:r>
        <w:t>/sdc1</w:t>
      </w:r>
    </w:p>
    <w:p w:rsidR="00D137D4" w:rsidRDefault="00D137D4" w:rsidP="00B36EDB">
      <w:pPr>
        <w:spacing w:after="0"/>
      </w:pPr>
      <w:r>
        <w:tab/>
        <w:t>Writing disk header: done</w:t>
      </w:r>
    </w:p>
    <w:p w:rsidR="00D137D4" w:rsidRDefault="00D137D4" w:rsidP="00B36EDB">
      <w:pPr>
        <w:spacing w:after="0"/>
      </w:pPr>
      <w:r>
        <w:tab/>
        <w:t>Instantiating disk: done</w:t>
      </w:r>
    </w:p>
    <w:p w:rsidR="00D137D4" w:rsidRDefault="00D137D4" w:rsidP="00B36EDB">
      <w:pPr>
        <w:spacing w:after="0"/>
      </w:pPr>
      <w:r>
        <w:tab/>
        <w:t xml:space="preserve">[root@oinfo12c-rac1 oracle]#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createdisk</w:t>
      </w:r>
      <w:proofErr w:type="spellEnd"/>
      <w:r>
        <w:t xml:space="preserve"> DISK4 /</w:t>
      </w:r>
      <w:proofErr w:type="spellStart"/>
      <w:r>
        <w:t>dev</w:t>
      </w:r>
      <w:proofErr w:type="spellEnd"/>
      <w:r>
        <w:t>/sdd1</w:t>
      </w:r>
    </w:p>
    <w:p w:rsidR="00D137D4" w:rsidRDefault="00D137D4" w:rsidP="00B36EDB">
      <w:pPr>
        <w:spacing w:after="0"/>
      </w:pPr>
      <w:r>
        <w:tab/>
        <w:t>Writing disk header: done</w:t>
      </w:r>
    </w:p>
    <w:p w:rsidR="00D137D4" w:rsidRDefault="00D137D4" w:rsidP="00B36EDB">
      <w:pPr>
        <w:spacing w:after="0"/>
      </w:pPr>
      <w:r>
        <w:tab/>
        <w:t>Instantiating disk: done</w:t>
      </w:r>
    </w:p>
    <w:p w:rsidR="00D137D4" w:rsidRDefault="00D137D4" w:rsidP="00B36EDB">
      <w:pPr>
        <w:spacing w:after="0"/>
      </w:pPr>
      <w:r>
        <w:tab/>
        <w:t xml:space="preserve">[root@oinfo12c-rac1 oracle]#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createdisk</w:t>
      </w:r>
      <w:proofErr w:type="spellEnd"/>
      <w:r>
        <w:t xml:space="preserve"> DISK3 /</w:t>
      </w:r>
      <w:proofErr w:type="spellStart"/>
      <w:r>
        <w:t>dev</w:t>
      </w:r>
      <w:proofErr w:type="spellEnd"/>
      <w:r>
        <w:t>/sde1</w:t>
      </w:r>
    </w:p>
    <w:p w:rsidR="00D137D4" w:rsidRDefault="00D137D4" w:rsidP="00B36EDB">
      <w:pPr>
        <w:spacing w:after="0"/>
      </w:pPr>
      <w:r>
        <w:tab/>
        <w:t>Writing disk header: done</w:t>
      </w:r>
    </w:p>
    <w:p w:rsidR="00D137D4" w:rsidRDefault="00D137D4" w:rsidP="00B36EDB">
      <w:pPr>
        <w:spacing w:after="0"/>
      </w:pPr>
      <w:r>
        <w:tab/>
        <w:t>Instantiating disk: done</w:t>
      </w:r>
    </w:p>
    <w:p w:rsidR="00D137D4" w:rsidRPr="00B36EDB" w:rsidRDefault="00D137D4" w:rsidP="00B36EDB">
      <w:pPr>
        <w:spacing w:after="0"/>
        <w:rPr>
          <w:b/>
        </w:rPr>
      </w:pPr>
      <w:r w:rsidRPr="00B36EDB">
        <w:rPr>
          <w:b/>
        </w:rPr>
        <w:t>Scan the Disks</w:t>
      </w:r>
    </w:p>
    <w:p w:rsidR="00D137D4" w:rsidRDefault="00D137D4" w:rsidP="00B36EDB">
      <w:pPr>
        <w:spacing w:after="0"/>
      </w:pPr>
      <w:r>
        <w:tab/>
        <w:t xml:space="preserve">[root@oinfo12c-rac1 oracle]# </w:t>
      </w:r>
      <w:proofErr w:type="spellStart"/>
      <w:proofErr w:type="gramStart"/>
      <w:r>
        <w:t>oracleasm</w:t>
      </w:r>
      <w:proofErr w:type="spellEnd"/>
      <w:proofErr w:type="gramEnd"/>
      <w:r>
        <w:t xml:space="preserve"> scandisks</w:t>
      </w:r>
    </w:p>
    <w:p w:rsidR="00D137D4" w:rsidRDefault="00D137D4" w:rsidP="00B36EDB">
      <w:pPr>
        <w:spacing w:after="0"/>
      </w:pPr>
      <w:r>
        <w:tab/>
        <w:t>Reloading disk partitions: done</w:t>
      </w:r>
    </w:p>
    <w:p w:rsidR="00D137D4" w:rsidRDefault="00D137D4" w:rsidP="00B36EDB">
      <w:pPr>
        <w:spacing w:after="0"/>
      </w:pPr>
      <w:r>
        <w:tab/>
        <w:t>Cleaning any stale ASM disks...</w:t>
      </w:r>
    </w:p>
    <w:p w:rsidR="00D137D4" w:rsidRDefault="00D137D4" w:rsidP="00B36EDB">
      <w:pPr>
        <w:spacing w:after="0"/>
      </w:pPr>
      <w:r>
        <w:tab/>
        <w:t>Scanning system for ASM disks...</w:t>
      </w:r>
    </w:p>
    <w:p w:rsidR="00D137D4" w:rsidRPr="00B36EDB" w:rsidRDefault="00D137D4" w:rsidP="00B36EDB">
      <w:pPr>
        <w:spacing w:after="0"/>
        <w:rPr>
          <w:b/>
        </w:rPr>
      </w:pPr>
      <w:r w:rsidRPr="00B36EDB">
        <w:rPr>
          <w:b/>
        </w:rPr>
        <w:t>List the Disks</w:t>
      </w:r>
    </w:p>
    <w:p w:rsidR="00D137D4" w:rsidRDefault="00D137D4" w:rsidP="00B36EDB">
      <w:pPr>
        <w:spacing w:after="0"/>
      </w:pPr>
      <w:r>
        <w:tab/>
        <w:t xml:space="preserve">[root@oinfo12c-rac1 oracle]# </w:t>
      </w:r>
      <w:proofErr w:type="spellStart"/>
      <w:proofErr w:type="gramStart"/>
      <w:r>
        <w:t>oracleasm</w:t>
      </w:r>
      <w:proofErr w:type="spellEnd"/>
      <w:proofErr w:type="gramEnd"/>
      <w:r>
        <w:t xml:space="preserve"> </w:t>
      </w:r>
      <w:proofErr w:type="spellStart"/>
      <w:r>
        <w:t>listdisks</w:t>
      </w:r>
      <w:proofErr w:type="spellEnd"/>
    </w:p>
    <w:p w:rsidR="00D137D4" w:rsidRDefault="00D137D4" w:rsidP="00B36EDB">
      <w:pPr>
        <w:spacing w:after="0"/>
      </w:pPr>
      <w:r>
        <w:tab/>
        <w:t>DISK1</w:t>
      </w:r>
    </w:p>
    <w:p w:rsidR="00D137D4" w:rsidRDefault="00D137D4" w:rsidP="00B36EDB">
      <w:pPr>
        <w:spacing w:after="0"/>
      </w:pPr>
      <w:r>
        <w:tab/>
        <w:t>DISK2</w:t>
      </w:r>
    </w:p>
    <w:p w:rsidR="00D137D4" w:rsidRDefault="00D137D4" w:rsidP="00B36EDB">
      <w:pPr>
        <w:spacing w:after="0"/>
      </w:pPr>
      <w:r>
        <w:tab/>
        <w:t>DISK3</w:t>
      </w:r>
    </w:p>
    <w:p w:rsidR="00D137D4" w:rsidRDefault="00D137D4" w:rsidP="00B36EDB">
      <w:pPr>
        <w:spacing w:after="0"/>
      </w:pPr>
      <w:r>
        <w:tab/>
        <w:t>DISK4</w:t>
      </w:r>
    </w:p>
    <w:p w:rsidR="00D137D4" w:rsidRDefault="00D137D4" w:rsidP="00B36EDB">
      <w:pPr>
        <w:spacing w:after="0"/>
      </w:pPr>
      <w:r>
        <w:tab/>
        <w:t>[root@oinfo12c-rac1 oracle]#</w:t>
      </w:r>
    </w:p>
    <w:p w:rsidR="00D137D4" w:rsidRDefault="00D137D4" w:rsidP="00D137D4"/>
    <w:p w:rsidR="008712E7" w:rsidRDefault="008712E7" w:rsidP="00D137D4">
      <w:r>
        <w:t>Shutdown the Node</w:t>
      </w:r>
    </w:p>
    <w:p w:rsidR="00351D48" w:rsidRDefault="00B36EDB" w:rsidP="00B36EDB">
      <w:pPr>
        <w:pStyle w:val="Heading1"/>
      </w:pPr>
      <w:r>
        <w:t>6</w:t>
      </w:r>
      <w:r w:rsidR="00351D48">
        <w:t>. Clone th</w:t>
      </w:r>
      <w:r w:rsidR="008712E7">
        <w:t>e Virtual Machine &amp; Prepare second node</w:t>
      </w:r>
    </w:p>
    <w:p w:rsidR="008712E7" w:rsidRPr="008712E7" w:rsidRDefault="008712E7" w:rsidP="008712E7"/>
    <w:p w:rsidR="008712E7" w:rsidRPr="008712E7" w:rsidRDefault="008712E7" w:rsidP="008712E7">
      <w:pPr>
        <w:rPr>
          <w:b/>
        </w:rPr>
      </w:pPr>
      <w:r w:rsidRPr="008712E7">
        <w:rPr>
          <w:b/>
        </w:rPr>
        <w:t>Shutdown the node 1</w:t>
      </w:r>
    </w:p>
    <w:p w:rsidR="008712E7" w:rsidRDefault="008712E7" w:rsidP="008712E7">
      <w:r>
        <w:tab/>
        <w:t>#Shutdown -h now</w:t>
      </w:r>
    </w:p>
    <w:p w:rsidR="008712E7" w:rsidRPr="008712E7" w:rsidRDefault="008712E7" w:rsidP="008712E7">
      <w:pPr>
        <w:rPr>
          <w:b/>
        </w:rPr>
      </w:pPr>
      <w:r w:rsidRPr="008712E7">
        <w:rPr>
          <w:b/>
        </w:rPr>
        <w:t xml:space="preserve">Clone the </w:t>
      </w:r>
      <w:proofErr w:type="spellStart"/>
      <w:r w:rsidRPr="008712E7">
        <w:rPr>
          <w:b/>
        </w:rPr>
        <w:t>harddisk</w:t>
      </w:r>
      <w:proofErr w:type="spellEnd"/>
      <w:r w:rsidRPr="008712E7">
        <w:rPr>
          <w:b/>
        </w:rPr>
        <w:t xml:space="preserve"> of node1 to </w:t>
      </w:r>
      <w:proofErr w:type="gramStart"/>
      <w:r w:rsidRPr="008712E7">
        <w:rPr>
          <w:b/>
        </w:rPr>
        <w:t>node2,</w:t>
      </w:r>
      <w:proofErr w:type="gramEnd"/>
      <w:r w:rsidRPr="008712E7">
        <w:rPr>
          <w:b/>
        </w:rPr>
        <w:t xml:space="preserve"> Select the folder path where you have created the empty folder above in my case it is</w:t>
      </w:r>
    </w:p>
    <w:p w:rsidR="008712E7" w:rsidRPr="008712E7" w:rsidRDefault="008712E7" w:rsidP="008712E7">
      <w:pPr>
        <w:rPr>
          <w:b/>
        </w:rPr>
      </w:pPr>
      <w:r w:rsidRPr="008712E7">
        <w:rPr>
          <w:b/>
        </w:rPr>
        <w:t>In the host operating system command prompt</w:t>
      </w:r>
    </w:p>
    <w:p w:rsidR="008712E7" w:rsidRDefault="008712E7" w:rsidP="008712E7"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clonehd</w:t>
      </w:r>
      <w:proofErr w:type="spellEnd"/>
      <w:r>
        <w:t xml:space="preserve"> G:\VirtualBoxVM\oinfo12c-rac1\oinfo12c-rac1.vdi G:\VirtualBoxVM\oinfo12c-rac2\oinfo12c-rac2.vdi</w:t>
      </w:r>
    </w:p>
    <w:p w:rsidR="008712E7" w:rsidRDefault="008712E7" w:rsidP="00E42E2D">
      <w:pPr>
        <w:ind w:firstLine="720"/>
      </w:pPr>
      <w:r>
        <w:t xml:space="preserve">A </w:t>
      </w:r>
      <w:proofErr w:type="spellStart"/>
      <w:r>
        <w:t>harddisk</w:t>
      </w:r>
      <w:proofErr w:type="spellEnd"/>
      <w:r>
        <w:t xml:space="preserve"> will now be cloned to G:\VirtualBoxVM\oinfo12c-rac2\oinfo12c-rac2.vdi</w:t>
      </w:r>
    </w:p>
    <w:p w:rsidR="00E42E2D" w:rsidRDefault="00E42E2D" w:rsidP="00E42E2D">
      <w:r>
        <w:t>Create a New Virtual Machine as follows</w:t>
      </w:r>
    </w:p>
    <w:p w:rsidR="00E42E2D" w:rsidRDefault="00E42E2D" w:rsidP="00E42E2D">
      <w:r>
        <w:rPr>
          <w:noProof/>
        </w:rPr>
        <w:drawing>
          <wp:inline distT="0" distB="0" distL="0" distR="0" wp14:anchorId="631F85D4" wp14:editId="7347F6DC">
            <wp:extent cx="4676775" cy="36766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2D" w:rsidRDefault="00E42E2D" w:rsidP="00E42E2D">
      <w:pPr>
        <w:rPr>
          <w:noProof/>
        </w:rPr>
      </w:pPr>
    </w:p>
    <w:p w:rsidR="00E42E2D" w:rsidRDefault="00E42E2D" w:rsidP="00E42E2D">
      <w:r>
        <w:rPr>
          <w:noProof/>
        </w:rPr>
        <w:drawing>
          <wp:inline distT="0" distB="0" distL="0" distR="0" wp14:anchorId="435450CC" wp14:editId="38CB4310">
            <wp:extent cx="4676775" cy="3676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2D" w:rsidRDefault="00E42E2D" w:rsidP="00E42E2D">
      <w:r>
        <w:t>Here select the disk that has cloned just before</w:t>
      </w:r>
    </w:p>
    <w:p w:rsidR="00E42E2D" w:rsidRDefault="00E42E2D" w:rsidP="00E42E2D">
      <w:r>
        <w:rPr>
          <w:noProof/>
        </w:rPr>
        <w:drawing>
          <wp:inline distT="0" distB="0" distL="0" distR="0" wp14:anchorId="5E991A43" wp14:editId="0D9289A7">
            <wp:extent cx="4676775" cy="36766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2D" w:rsidRDefault="00E42E2D" w:rsidP="008712E7">
      <w:pPr>
        <w:rPr>
          <w:b/>
        </w:rPr>
      </w:pPr>
    </w:p>
    <w:p w:rsidR="00E42E2D" w:rsidRDefault="00E42E2D" w:rsidP="008712E7">
      <w:pPr>
        <w:rPr>
          <w:b/>
        </w:rPr>
      </w:pPr>
      <w:proofErr w:type="spellStart"/>
      <w:r w:rsidRPr="00E42E2D">
        <w:rPr>
          <w:b/>
        </w:rPr>
        <w:t>Cick</w:t>
      </w:r>
      <w:proofErr w:type="spellEnd"/>
      <w:r w:rsidRPr="00E42E2D">
        <w:rPr>
          <w:b/>
        </w:rPr>
        <w:t xml:space="preserve"> on settings for node 2 and add network adapters and also the shared storages</w:t>
      </w:r>
    </w:p>
    <w:p w:rsidR="00E42E2D" w:rsidRDefault="00E42E2D" w:rsidP="008712E7">
      <w:pPr>
        <w:rPr>
          <w:b/>
        </w:rPr>
      </w:pPr>
      <w:r>
        <w:rPr>
          <w:noProof/>
        </w:rPr>
        <w:drawing>
          <wp:inline distT="0" distB="0" distL="0" distR="0" wp14:anchorId="239E36D4" wp14:editId="4A454893">
            <wp:extent cx="5943600" cy="43745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2D" w:rsidRDefault="00E42E2D" w:rsidP="008712E7">
      <w:pPr>
        <w:rPr>
          <w:b/>
        </w:rPr>
      </w:pPr>
      <w:r>
        <w:rPr>
          <w:noProof/>
        </w:rPr>
        <w:drawing>
          <wp:inline distT="0" distB="0" distL="0" distR="0" wp14:anchorId="61FA6D3D" wp14:editId="4053C5B9">
            <wp:extent cx="5943600" cy="43745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2D" w:rsidRDefault="00E42E2D" w:rsidP="008712E7">
      <w:pPr>
        <w:rPr>
          <w:b/>
        </w:rPr>
      </w:pPr>
      <w:r>
        <w:rPr>
          <w:noProof/>
        </w:rPr>
        <w:drawing>
          <wp:inline distT="0" distB="0" distL="0" distR="0" wp14:anchorId="45FB60E3" wp14:editId="3E5FA698">
            <wp:extent cx="5943600" cy="43745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2D" w:rsidRPr="00E42E2D" w:rsidRDefault="00E42E2D" w:rsidP="00E42E2D">
      <w:pPr>
        <w:rPr>
          <w:b/>
        </w:rPr>
      </w:pPr>
      <w:r>
        <w:rPr>
          <w:b/>
        </w:rPr>
        <w:t>A</w:t>
      </w:r>
      <w:r w:rsidRPr="00E42E2D">
        <w:rPr>
          <w:b/>
        </w:rPr>
        <w:t>dd shared storages to Node 2</w:t>
      </w:r>
    </w:p>
    <w:p w:rsidR="00E42E2D" w:rsidRDefault="00E42E2D" w:rsidP="006B6D2F">
      <w:pPr>
        <w:spacing w:after="0"/>
        <w:ind w:firstLine="720"/>
      </w:pPr>
      <w:proofErr w:type="spellStart"/>
      <w:r>
        <w:t>VBoxManage</w:t>
      </w:r>
      <w:proofErr w:type="spellEnd"/>
      <w:r>
        <w:t xml:space="preserve"> </w:t>
      </w:r>
      <w:proofErr w:type="spellStart"/>
      <w:r>
        <w:t>storageattach</w:t>
      </w:r>
      <w:proofErr w:type="spellEnd"/>
      <w:r>
        <w:t xml:space="preserve"> oinfo12c-rac2 --</w:t>
      </w:r>
      <w:proofErr w:type="spellStart"/>
      <w:r>
        <w:t>storagectl</w:t>
      </w:r>
      <w:proofErr w:type="spellEnd"/>
      <w:r>
        <w:t xml:space="preserve"> "SATA Controller" --port 1 --device 0 --type </w:t>
      </w:r>
      <w:proofErr w:type="spellStart"/>
      <w:r>
        <w:t>hdd</w:t>
      </w:r>
      <w:proofErr w:type="spellEnd"/>
      <w:r>
        <w:t xml:space="preserve"> --medium G:\VirtualBoxVM\oinfo12c-shared\asm1.vdi --</w:t>
      </w:r>
      <w:proofErr w:type="spellStart"/>
      <w:r>
        <w:t>mtype</w:t>
      </w:r>
      <w:proofErr w:type="spellEnd"/>
      <w:r>
        <w:t xml:space="preserve"> shareable</w:t>
      </w:r>
    </w:p>
    <w:p w:rsidR="00E42E2D" w:rsidRDefault="00E42E2D" w:rsidP="006B6D2F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storageattach</w:t>
      </w:r>
      <w:proofErr w:type="spellEnd"/>
      <w:r>
        <w:t xml:space="preserve"> oinfo12c-rac2 --</w:t>
      </w:r>
      <w:proofErr w:type="spellStart"/>
      <w:r>
        <w:t>storagectl</w:t>
      </w:r>
      <w:proofErr w:type="spellEnd"/>
      <w:r>
        <w:t xml:space="preserve"> "SATA Controller" --port 2 --device 0 --type </w:t>
      </w:r>
      <w:proofErr w:type="spellStart"/>
      <w:r>
        <w:t>hdd</w:t>
      </w:r>
      <w:proofErr w:type="spellEnd"/>
      <w:r>
        <w:t xml:space="preserve"> --medium G:\VirtualBoxVM\oinfo12c-shared\asm2.vdi --</w:t>
      </w:r>
      <w:proofErr w:type="spellStart"/>
      <w:r>
        <w:t>mtype</w:t>
      </w:r>
      <w:proofErr w:type="spellEnd"/>
      <w:r>
        <w:t xml:space="preserve"> shareable</w:t>
      </w:r>
    </w:p>
    <w:p w:rsidR="00E42E2D" w:rsidRDefault="00E42E2D" w:rsidP="006B6D2F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storageattach</w:t>
      </w:r>
      <w:proofErr w:type="spellEnd"/>
      <w:r>
        <w:t xml:space="preserve"> oinfo12c-rac2 --</w:t>
      </w:r>
      <w:proofErr w:type="spellStart"/>
      <w:r>
        <w:t>storagectl</w:t>
      </w:r>
      <w:proofErr w:type="spellEnd"/>
      <w:r>
        <w:t xml:space="preserve"> "SATA Controller" --port 3 --device 0 --type </w:t>
      </w:r>
      <w:proofErr w:type="spellStart"/>
      <w:r>
        <w:t>hdd</w:t>
      </w:r>
      <w:proofErr w:type="spellEnd"/>
      <w:r>
        <w:t xml:space="preserve"> --medium G:\VirtualBoxVM\oinfo12c-shared\asm3.vdi --</w:t>
      </w:r>
      <w:proofErr w:type="spellStart"/>
      <w:r>
        <w:t>mtype</w:t>
      </w:r>
      <w:proofErr w:type="spellEnd"/>
      <w:r>
        <w:t xml:space="preserve"> shareable</w:t>
      </w:r>
    </w:p>
    <w:p w:rsidR="00E42E2D" w:rsidRDefault="00E42E2D" w:rsidP="006B6D2F">
      <w:pPr>
        <w:spacing w:after="0"/>
      </w:pPr>
      <w:r>
        <w:tab/>
      </w:r>
      <w:proofErr w:type="spellStart"/>
      <w:r>
        <w:t>VBoxManage</w:t>
      </w:r>
      <w:proofErr w:type="spellEnd"/>
      <w:r>
        <w:t xml:space="preserve"> </w:t>
      </w:r>
      <w:proofErr w:type="spellStart"/>
      <w:r>
        <w:t>storageattach</w:t>
      </w:r>
      <w:proofErr w:type="spellEnd"/>
      <w:r>
        <w:t xml:space="preserve"> oinfo12c-rac2 --</w:t>
      </w:r>
      <w:proofErr w:type="spellStart"/>
      <w:r>
        <w:t>storagectl</w:t>
      </w:r>
      <w:proofErr w:type="spellEnd"/>
      <w:r>
        <w:t xml:space="preserve"> "SATA Controller" --port 4 --device 0 --type </w:t>
      </w:r>
      <w:proofErr w:type="spellStart"/>
      <w:r>
        <w:t>hdd</w:t>
      </w:r>
      <w:proofErr w:type="spellEnd"/>
      <w:r>
        <w:t xml:space="preserve"> --medium G:\VirtualBoxVM\oinfo12c-shared\asm4.vdi --</w:t>
      </w:r>
      <w:proofErr w:type="spellStart"/>
      <w:r>
        <w:t>mtype</w:t>
      </w:r>
      <w:proofErr w:type="spellEnd"/>
      <w:r>
        <w:t xml:space="preserve"> shareable</w:t>
      </w:r>
    </w:p>
    <w:p w:rsidR="006B6D2F" w:rsidRDefault="006B6D2F" w:rsidP="006B6D2F">
      <w:pPr>
        <w:spacing w:after="0"/>
      </w:pPr>
    </w:p>
    <w:p w:rsidR="00E42E2D" w:rsidRDefault="006B6D2F" w:rsidP="006B6D2F">
      <w:pPr>
        <w:spacing w:after="0"/>
        <w:rPr>
          <w:b/>
        </w:rPr>
      </w:pPr>
      <w:r w:rsidRPr="006B6D2F">
        <w:rPr>
          <w:b/>
        </w:rPr>
        <w:t>Finally the node 2 looks like</w:t>
      </w:r>
    </w:p>
    <w:p w:rsidR="006B6D2F" w:rsidRPr="006B6D2F" w:rsidRDefault="006B6D2F" w:rsidP="006B6D2F">
      <w:pPr>
        <w:spacing w:after="0"/>
        <w:rPr>
          <w:b/>
        </w:rPr>
      </w:pPr>
    </w:p>
    <w:p w:rsidR="006B6D2F" w:rsidRDefault="006B6D2F" w:rsidP="006B6D2F">
      <w:pPr>
        <w:spacing w:after="0"/>
      </w:pPr>
      <w:r>
        <w:rPr>
          <w:noProof/>
        </w:rPr>
        <w:drawing>
          <wp:inline distT="0" distB="0" distL="0" distR="0" wp14:anchorId="42AF8539" wp14:editId="66B31904">
            <wp:extent cx="5943600" cy="410972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2F" w:rsidRDefault="006B6D2F" w:rsidP="008712E7">
      <w:pPr>
        <w:rPr>
          <w:b/>
        </w:rPr>
      </w:pPr>
    </w:p>
    <w:p w:rsidR="00E42E2D" w:rsidRDefault="00E42E2D" w:rsidP="008712E7">
      <w:pPr>
        <w:rPr>
          <w:b/>
        </w:rPr>
      </w:pPr>
      <w:proofErr w:type="spellStart"/>
      <w:r>
        <w:rPr>
          <w:b/>
        </w:rPr>
        <w:t>Startup</w:t>
      </w:r>
      <w:proofErr w:type="spellEnd"/>
      <w:r>
        <w:rPr>
          <w:b/>
        </w:rPr>
        <w:t xml:space="preserve"> the Node 2</w:t>
      </w:r>
      <w:r w:rsidR="006B6D2F">
        <w:rPr>
          <w:b/>
        </w:rPr>
        <w:t xml:space="preserve"> by clicking </w:t>
      </w:r>
      <w:proofErr w:type="gramStart"/>
      <w:r w:rsidR="006B6D2F">
        <w:rPr>
          <w:b/>
        </w:rPr>
        <w:t xml:space="preserve">start </w:t>
      </w:r>
      <w:proofErr w:type="gramEnd"/>
      <w:r w:rsidR="006B6D2F" w:rsidRPr="006B6D2F">
        <w:rPr>
          <w:b/>
        </w:rPr>
        <w:sym w:font="Wingdings" w:char="F0E0"/>
      </w:r>
      <w:r w:rsidR="006B6D2F">
        <w:rPr>
          <w:b/>
        </w:rPr>
        <w:t>, once started do the following</w:t>
      </w:r>
    </w:p>
    <w:p w:rsidR="008712E7" w:rsidRPr="00E42E2D" w:rsidRDefault="008712E7" w:rsidP="006B6D2F">
      <w:pPr>
        <w:spacing w:after="0"/>
        <w:rPr>
          <w:b/>
        </w:rPr>
      </w:pPr>
      <w:r w:rsidRPr="00E42E2D">
        <w:rPr>
          <w:b/>
        </w:rPr>
        <w:t>Change Network configuration for Node 2</w:t>
      </w:r>
    </w:p>
    <w:p w:rsidR="008712E7" w:rsidRDefault="008712E7" w:rsidP="006B6D2F">
      <w:pPr>
        <w:spacing w:after="0"/>
      </w:pPr>
      <w:r>
        <w:tab/>
        <w:t>Ensure you delete all network interfaces and add them again</w:t>
      </w:r>
      <w:r w:rsidR="00E42E2D">
        <w:t xml:space="preserve"> and also delete any files that has .</w:t>
      </w:r>
      <w:proofErr w:type="spellStart"/>
      <w:r w:rsidR="00E42E2D">
        <w:t>bak</w:t>
      </w:r>
      <w:proofErr w:type="spellEnd"/>
      <w:r w:rsidR="00E42E2D">
        <w:t xml:space="preserve"> in /</w:t>
      </w:r>
      <w:proofErr w:type="spellStart"/>
      <w:r w:rsidR="00E42E2D">
        <w:t>etc</w:t>
      </w:r>
      <w:proofErr w:type="spellEnd"/>
      <w:r w:rsidR="00E42E2D">
        <w:t>/</w:t>
      </w:r>
      <w:proofErr w:type="spellStart"/>
      <w:r w:rsidR="00E42E2D">
        <w:t>sysconfig</w:t>
      </w:r>
      <w:proofErr w:type="spellEnd"/>
      <w:r w:rsidR="00E42E2D">
        <w:t>/network-scripts/</w:t>
      </w:r>
      <w:proofErr w:type="spellStart"/>
      <w:r w:rsidR="00E42E2D">
        <w:t>ifcfg</w:t>
      </w:r>
      <w:proofErr w:type="spellEnd"/>
      <w:r w:rsidR="00E42E2D">
        <w:t>*.</w:t>
      </w:r>
      <w:proofErr w:type="spellStart"/>
      <w:r w:rsidR="00E42E2D">
        <w:t>bak</w:t>
      </w:r>
      <w:proofErr w:type="spellEnd"/>
    </w:p>
    <w:p w:rsidR="008712E7" w:rsidRDefault="008712E7" w:rsidP="006B6D2F">
      <w:pPr>
        <w:spacing w:after="0"/>
      </w:pPr>
      <w:r>
        <w:tab/>
        <w:t>Go to System - Preferences - Network connections and delete all three eth interfaces and them again</w:t>
      </w:r>
    </w:p>
    <w:p w:rsidR="008712E7" w:rsidRDefault="008712E7" w:rsidP="006B6D2F">
      <w:pPr>
        <w:spacing w:after="0"/>
      </w:pPr>
      <w:r>
        <w:tab/>
        <w:t>Once done do a network restart</w:t>
      </w:r>
    </w:p>
    <w:p w:rsidR="008712E7" w:rsidRDefault="008712E7" w:rsidP="006B6D2F">
      <w:pPr>
        <w:spacing w:after="0"/>
      </w:pPr>
      <w:r>
        <w:tab/>
      </w:r>
      <w:r>
        <w:tab/>
        <w:t>#service network restart</w:t>
      </w:r>
    </w:p>
    <w:p w:rsidR="008712E7" w:rsidRDefault="008712E7" w:rsidP="006B6D2F">
      <w:pPr>
        <w:spacing w:after="0"/>
      </w:pPr>
      <w:r>
        <w:tab/>
        <w:t xml:space="preserve">After adding eth interfaces, </w:t>
      </w:r>
      <w:r>
        <w:tab/>
        <w:t>Make the configuration as follows:-</w:t>
      </w:r>
    </w:p>
    <w:p w:rsidR="008712E7" w:rsidRDefault="008712E7" w:rsidP="006B6D2F">
      <w:pPr>
        <w:spacing w:after="0"/>
      </w:pPr>
      <w:r>
        <w:tab/>
        <w:t>eth0: IP=192.168.56.102, Subnet=255.255.255.0, Gateway=192.168.56.1, DNS=192.168.56.1, Search=</w:t>
      </w:r>
      <w:proofErr w:type="spellStart"/>
      <w:r>
        <w:t>localdomain</w:t>
      </w:r>
      <w:proofErr w:type="spellEnd"/>
      <w:r>
        <w:t xml:space="preserve"> (Connect Automatically)</w:t>
      </w:r>
    </w:p>
    <w:p w:rsidR="008712E7" w:rsidRDefault="008712E7" w:rsidP="006B6D2F">
      <w:pPr>
        <w:spacing w:after="0"/>
      </w:pPr>
      <w:r>
        <w:tab/>
        <w:t>eth1: IP=192.168.1.102, Subnet=255.255.255.0, Gateway=&lt;blank&gt;, DNS=&lt;blank&gt;, Search=&lt;blank&gt; (Connect Automatically)</w:t>
      </w:r>
    </w:p>
    <w:p w:rsidR="008712E7" w:rsidRDefault="008712E7" w:rsidP="006B6D2F">
      <w:pPr>
        <w:spacing w:after="0"/>
      </w:pPr>
      <w:r>
        <w:tab/>
        <w:t>eth3: DHCP (*Not* Connect Automatically)</w:t>
      </w:r>
    </w:p>
    <w:p w:rsidR="008712E7" w:rsidRPr="00E42E2D" w:rsidRDefault="008712E7" w:rsidP="006B6D2F">
      <w:pPr>
        <w:spacing w:after="0"/>
        <w:rPr>
          <w:b/>
        </w:rPr>
      </w:pPr>
      <w:r w:rsidRPr="00E42E2D">
        <w:rPr>
          <w:b/>
        </w:rPr>
        <w:t>Change the hostname in /</w:t>
      </w:r>
      <w:proofErr w:type="spellStart"/>
      <w:r w:rsidRPr="00E42E2D">
        <w:rPr>
          <w:b/>
        </w:rPr>
        <w:t>etc</w:t>
      </w:r>
      <w:proofErr w:type="spellEnd"/>
      <w:r w:rsidRPr="00E42E2D">
        <w:rPr>
          <w:b/>
        </w:rPr>
        <w:t>/</w:t>
      </w:r>
      <w:proofErr w:type="spellStart"/>
      <w:r w:rsidRPr="00E42E2D">
        <w:rPr>
          <w:b/>
        </w:rPr>
        <w:t>sysconfig</w:t>
      </w:r>
      <w:proofErr w:type="spellEnd"/>
      <w:r w:rsidRPr="00E42E2D">
        <w:rPr>
          <w:b/>
        </w:rPr>
        <w:t>/network</w:t>
      </w:r>
      <w:r w:rsidRPr="00E42E2D">
        <w:rPr>
          <w:b/>
        </w:rPr>
        <w:tab/>
      </w:r>
    </w:p>
    <w:p w:rsidR="008712E7" w:rsidRDefault="008712E7" w:rsidP="006B6D2F">
      <w:pPr>
        <w:spacing w:after="0"/>
      </w:pPr>
      <w:r>
        <w:tab/>
        <w:t>NETWORKING=yes</w:t>
      </w:r>
    </w:p>
    <w:p w:rsidR="008712E7" w:rsidRDefault="008712E7" w:rsidP="006B6D2F">
      <w:pPr>
        <w:spacing w:after="0"/>
      </w:pPr>
      <w:r>
        <w:tab/>
        <w:t>HOSTNAME=oinfo12c-rac2.localdomain</w:t>
      </w:r>
    </w:p>
    <w:p w:rsidR="008712E7" w:rsidRPr="00E42E2D" w:rsidRDefault="008712E7" w:rsidP="006B6D2F">
      <w:pPr>
        <w:spacing w:after="0"/>
        <w:rPr>
          <w:b/>
        </w:rPr>
      </w:pPr>
      <w:r w:rsidRPr="00E42E2D">
        <w:rPr>
          <w:b/>
        </w:rPr>
        <w:t>Change the /home/oracle/.</w:t>
      </w:r>
      <w:proofErr w:type="spellStart"/>
      <w:r w:rsidRPr="00E42E2D">
        <w:rPr>
          <w:b/>
        </w:rPr>
        <w:t>bash_profile</w:t>
      </w:r>
      <w:proofErr w:type="spellEnd"/>
    </w:p>
    <w:p w:rsidR="008712E7" w:rsidRDefault="008712E7" w:rsidP="006B6D2F">
      <w:pPr>
        <w:spacing w:after="0"/>
      </w:pPr>
      <w:r>
        <w:tab/>
      </w:r>
      <w:proofErr w:type="gramStart"/>
      <w:r>
        <w:t>export</w:t>
      </w:r>
      <w:proofErr w:type="gramEnd"/>
      <w:r>
        <w:t xml:space="preserve"> ORACLE_SID=rac12cdb2</w:t>
      </w:r>
    </w:p>
    <w:p w:rsidR="008712E7" w:rsidRDefault="008712E7" w:rsidP="006B6D2F">
      <w:pPr>
        <w:spacing w:after="0"/>
      </w:pPr>
      <w:r>
        <w:tab/>
      </w:r>
      <w:proofErr w:type="gramStart"/>
      <w:r>
        <w:t>export</w:t>
      </w:r>
      <w:proofErr w:type="gramEnd"/>
      <w:r>
        <w:t xml:space="preserve"> ORACLE_HOSTNAME=oinfo12c-rac2.localdomain</w:t>
      </w:r>
    </w:p>
    <w:p w:rsidR="006B6D2F" w:rsidRDefault="006B6D2F" w:rsidP="006B6D2F">
      <w:pPr>
        <w:spacing w:after="0"/>
      </w:pPr>
    </w:p>
    <w:p w:rsidR="006B6D2F" w:rsidRDefault="006B6D2F" w:rsidP="006B6D2F">
      <w:pPr>
        <w:spacing w:after="0"/>
        <w:rPr>
          <w:b/>
        </w:rPr>
      </w:pPr>
      <w:r w:rsidRPr="006B6D2F">
        <w:rPr>
          <w:b/>
        </w:rPr>
        <w:t>Now restart the oinfo12c-rac2 and start the oinfo12c-rac1</w:t>
      </w:r>
      <w:r>
        <w:rPr>
          <w:b/>
        </w:rPr>
        <w:t xml:space="preserve">, once they started do a network reachable test and also verify </w:t>
      </w:r>
      <w:proofErr w:type="spellStart"/>
      <w:r>
        <w:rPr>
          <w:b/>
        </w:rPr>
        <w:t>asm</w:t>
      </w:r>
      <w:proofErr w:type="spellEnd"/>
      <w:r>
        <w:rPr>
          <w:b/>
        </w:rPr>
        <w:t xml:space="preserve"> disks availability</w:t>
      </w:r>
    </w:p>
    <w:p w:rsidR="006B6D2F" w:rsidRDefault="006B6D2F" w:rsidP="006B6D2F">
      <w:pPr>
        <w:spacing w:after="0"/>
        <w:rPr>
          <w:b/>
        </w:rPr>
      </w:pPr>
    </w:p>
    <w:p w:rsidR="006B6D2F" w:rsidRDefault="006B6D2F" w:rsidP="006B6D2F">
      <w:pPr>
        <w:spacing w:after="0"/>
        <w:rPr>
          <w:b/>
        </w:rPr>
      </w:pPr>
    </w:p>
    <w:p w:rsidR="006B6D2F" w:rsidRPr="006B6D2F" w:rsidRDefault="006B6D2F" w:rsidP="00DA1182">
      <w:pPr>
        <w:pStyle w:val="Heading1"/>
      </w:pPr>
      <w:r>
        <w:t>7.  Installing Grid Infrastructure/</w:t>
      </w:r>
      <w:proofErr w:type="spellStart"/>
      <w:r>
        <w:t>Clusterware</w:t>
      </w:r>
      <w:proofErr w:type="spellEnd"/>
    </w:p>
    <w:p w:rsidR="00351D48" w:rsidRDefault="00351D48" w:rsidP="006B6D2F">
      <w:pPr>
        <w:spacing w:after="0"/>
      </w:pPr>
    </w:p>
    <w:p w:rsidR="00DA1182" w:rsidRDefault="00DA1182" w:rsidP="006B6D2F">
      <w:pPr>
        <w:spacing w:after="0"/>
      </w:pPr>
      <w:proofErr w:type="gramStart"/>
      <w:r>
        <w:t>./</w:t>
      </w:r>
      <w:proofErr w:type="spellStart"/>
      <w:proofErr w:type="gramEnd"/>
      <w:r>
        <w:t>runInstaller</w:t>
      </w:r>
      <w:proofErr w:type="spellEnd"/>
    </w:p>
    <w:p w:rsidR="00DA1182" w:rsidRDefault="00DA1182" w:rsidP="006B6D2F">
      <w:pPr>
        <w:spacing w:after="0"/>
      </w:pPr>
      <w:r>
        <w:rPr>
          <w:noProof/>
        </w:rPr>
        <w:drawing>
          <wp:inline distT="0" distB="0" distL="0" distR="0" wp14:anchorId="04FF0286" wp14:editId="00F3DA81">
            <wp:extent cx="5943600" cy="42754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  <w:r>
        <w:rPr>
          <w:noProof/>
        </w:rPr>
        <w:drawing>
          <wp:inline distT="0" distB="0" distL="0" distR="0" wp14:anchorId="58CE21F9" wp14:editId="37019D24">
            <wp:extent cx="5943600" cy="427799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  <w:r>
        <w:rPr>
          <w:noProof/>
        </w:rPr>
        <w:drawing>
          <wp:inline distT="0" distB="0" distL="0" distR="0" wp14:anchorId="1BBF7245" wp14:editId="10539DAF">
            <wp:extent cx="5943600" cy="42729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  <w:r>
        <w:rPr>
          <w:noProof/>
        </w:rPr>
        <w:drawing>
          <wp:inline distT="0" distB="0" distL="0" distR="0" wp14:anchorId="18A4D595" wp14:editId="460C727F">
            <wp:extent cx="5943600" cy="4303395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  <w:r>
        <w:rPr>
          <w:noProof/>
        </w:rPr>
        <w:drawing>
          <wp:inline distT="0" distB="0" distL="0" distR="0" wp14:anchorId="0AEE7C48" wp14:editId="73000C18">
            <wp:extent cx="5943600" cy="427926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  <w:r>
        <w:rPr>
          <w:noProof/>
        </w:rPr>
        <w:drawing>
          <wp:inline distT="0" distB="0" distL="0" distR="0" wp14:anchorId="4DA0AC44" wp14:editId="427E86EC">
            <wp:extent cx="5943600" cy="43135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  <w:r>
        <w:rPr>
          <w:noProof/>
        </w:rPr>
        <w:drawing>
          <wp:inline distT="0" distB="0" distL="0" distR="0" wp14:anchorId="4D6DB241" wp14:editId="4CB68128">
            <wp:extent cx="5943600" cy="42811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  <w:r>
        <w:rPr>
          <w:noProof/>
        </w:rPr>
        <w:drawing>
          <wp:inline distT="0" distB="0" distL="0" distR="0" wp14:anchorId="7A9374D5" wp14:editId="40D0CFB7">
            <wp:extent cx="5943600" cy="431990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182" w:rsidRDefault="00DA1182" w:rsidP="006B6D2F">
      <w:pPr>
        <w:spacing w:after="0"/>
      </w:pPr>
    </w:p>
    <w:p w:rsidR="00DA1182" w:rsidRDefault="00DA1182" w:rsidP="006B6D2F">
      <w:pPr>
        <w:spacing w:after="0"/>
      </w:pPr>
    </w:p>
    <w:p w:rsidR="00C72C19" w:rsidRPr="004D338E" w:rsidRDefault="00C72C19" w:rsidP="006B6D2F">
      <w:pPr>
        <w:spacing w:after="0"/>
        <w:rPr>
          <w:color w:val="FF0000"/>
        </w:rPr>
      </w:pPr>
      <w:r w:rsidRPr="004D338E">
        <w:rPr>
          <w:color w:val="FF0000"/>
        </w:rPr>
        <w:t xml:space="preserve">Do not select ASM &amp; Private if you are not planning to USE </w:t>
      </w:r>
      <w:proofErr w:type="spellStart"/>
      <w:r w:rsidRPr="004D338E">
        <w:rPr>
          <w:color w:val="FF0000"/>
        </w:rPr>
        <w:t>FlexASM</w:t>
      </w:r>
      <w:proofErr w:type="spellEnd"/>
      <w:r w:rsidRPr="004D338E">
        <w:rPr>
          <w:color w:val="FF0000"/>
        </w:rPr>
        <w:t xml:space="preserve"> (this is new concept will discuss in ASM section), this will fail in next </w:t>
      </w:r>
    </w:p>
    <w:p w:rsidR="00C72C19" w:rsidRDefault="00C72C19" w:rsidP="006B6D2F">
      <w:pPr>
        <w:spacing w:after="0"/>
      </w:pPr>
    </w:p>
    <w:p w:rsidR="00BE78A8" w:rsidRDefault="00BE78A8" w:rsidP="006B6D2F">
      <w:pPr>
        <w:spacing w:after="0"/>
      </w:pPr>
      <w:r>
        <w:rPr>
          <w:noProof/>
        </w:rPr>
        <w:drawing>
          <wp:inline distT="0" distB="0" distL="0" distR="0" wp14:anchorId="6E5B4CF8" wp14:editId="3FA4B404">
            <wp:extent cx="5943600" cy="4264025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A8" w:rsidRDefault="00BE78A8" w:rsidP="006B6D2F">
      <w:pPr>
        <w:spacing w:after="0"/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522342E3" wp14:editId="2DC9D48F">
            <wp:extent cx="5924550" cy="42481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63E017C6" wp14:editId="53217F5E">
            <wp:extent cx="5610225" cy="50577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21FF9EF8" wp14:editId="2FFF3759">
            <wp:extent cx="5924550" cy="42195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1588D7F6" wp14:editId="31721B5B">
            <wp:extent cx="5943600" cy="42767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  <w:rPr>
          <w:noProof/>
        </w:rPr>
      </w:pPr>
    </w:p>
    <w:p w:rsidR="00C72C19" w:rsidRPr="004D338E" w:rsidRDefault="00C72C19" w:rsidP="006B6D2F">
      <w:pPr>
        <w:spacing w:after="0"/>
        <w:rPr>
          <w:noProof/>
          <w:color w:val="FF0000"/>
        </w:rPr>
      </w:pPr>
      <w:r w:rsidRPr="004D338E">
        <w:rPr>
          <w:noProof/>
          <w:color w:val="FF0000"/>
        </w:rPr>
        <w:t>As you saw the installation is telling that For using standard asm storage (not flexASM) the clusterinterconnect should not marked as ASM, (as above I did and went back and changed to Private interconnect only)</w:t>
      </w:r>
    </w:p>
    <w:p w:rsidR="00C72C19" w:rsidRDefault="00C72C19" w:rsidP="006B6D2F">
      <w:pPr>
        <w:spacing w:after="0"/>
        <w:rPr>
          <w:noProof/>
        </w:rPr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7C98B428" wp14:editId="1FC1C59E">
            <wp:extent cx="5934075" cy="42672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t>Now, I have modified the cluster interconnect to Private (only) in previous screens and this errors go away.</w:t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t>The next screen shows, Disk group name and the disks, I have selected all disks and also ensure to change the Disk Discovery Path to “/</w:t>
      </w:r>
      <w:proofErr w:type="spellStart"/>
      <w:r>
        <w:t>dev</w:t>
      </w:r>
      <w:proofErr w:type="spellEnd"/>
      <w:r>
        <w:t>/</w:t>
      </w:r>
      <w:proofErr w:type="spellStart"/>
      <w:r>
        <w:t>oracleasm</w:t>
      </w:r>
      <w:proofErr w:type="spellEnd"/>
      <w:r>
        <w:t>/disks/*”</w:t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5DC94E36" wp14:editId="03578BD5">
            <wp:extent cx="5915025" cy="42767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04A512C4" wp14:editId="4BCDA8D1">
            <wp:extent cx="5943600" cy="42672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2BC38488" wp14:editId="13BC4E43">
            <wp:extent cx="5943600" cy="42576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C72C19" w:rsidP="006B6D2F">
      <w:pPr>
        <w:spacing w:after="0"/>
      </w:pPr>
      <w:r>
        <w:rPr>
          <w:noProof/>
        </w:rPr>
        <w:drawing>
          <wp:inline distT="0" distB="0" distL="0" distR="0" wp14:anchorId="57800B33" wp14:editId="6C195A21">
            <wp:extent cx="5905500" cy="42576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C19" w:rsidRDefault="00C72C19" w:rsidP="006B6D2F">
      <w:pPr>
        <w:spacing w:after="0"/>
      </w:pPr>
    </w:p>
    <w:p w:rsidR="00C72C19" w:rsidRDefault="00D41336" w:rsidP="006B6D2F">
      <w:pPr>
        <w:spacing w:after="0"/>
      </w:pPr>
      <w:r>
        <w:rPr>
          <w:noProof/>
        </w:rPr>
        <w:drawing>
          <wp:inline distT="0" distB="0" distL="0" distR="0" wp14:anchorId="537D4A4B" wp14:editId="480DC03E">
            <wp:extent cx="5924550" cy="42767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36" w:rsidRDefault="00D41336" w:rsidP="006B6D2F">
      <w:pPr>
        <w:spacing w:after="0"/>
      </w:pPr>
    </w:p>
    <w:p w:rsidR="00D41336" w:rsidRDefault="00D41336" w:rsidP="006B6D2F">
      <w:pPr>
        <w:spacing w:after="0"/>
      </w:pPr>
      <w:r>
        <w:rPr>
          <w:noProof/>
        </w:rPr>
        <w:drawing>
          <wp:inline distT="0" distB="0" distL="0" distR="0" wp14:anchorId="71F76B2C" wp14:editId="5454BA90">
            <wp:extent cx="5905500" cy="42576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36" w:rsidRDefault="00D41336" w:rsidP="006B6D2F">
      <w:pPr>
        <w:spacing w:after="0"/>
      </w:pPr>
    </w:p>
    <w:p w:rsidR="00D41336" w:rsidRDefault="00D41336" w:rsidP="006B6D2F">
      <w:pPr>
        <w:spacing w:after="0"/>
      </w:pPr>
      <w:r>
        <w:rPr>
          <w:noProof/>
        </w:rPr>
        <w:drawing>
          <wp:inline distT="0" distB="0" distL="0" distR="0" wp14:anchorId="23CCB532" wp14:editId="39306E58">
            <wp:extent cx="5943600" cy="425069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36" w:rsidRDefault="00D41336" w:rsidP="006B6D2F">
      <w:pPr>
        <w:spacing w:after="0"/>
      </w:pPr>
    </w:p>
    <w:p w:rsidR="00D41336" w:rsidRDefault="00D41336" w:rsidP="006B6D2F">
      <w:pPr>
        <w:spacing w:after="0"/>
      </w:pPr>
      <w:r>
        <w:rPr>
          <w:noProof/>
        </w:rPr>
        <w:drawing>
          <wp:inline distT="0" distB="0" distL="0" distR="0" wp14:anchorId="7E202B61" wp14:editId="6333AE4D">
            <wp:extent cx="5924550" cy="42767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36" w:rsidRDefault="00D41336" w:rsidP="006B6D2F">
      <w:pPr>
        <w:spacing w:after="0"/>
      </w:pPr>
    </w:p>
    <w:p w:rsidR="00D41336" w:rsidRDefault="00D41336" w:rsidP="006B6D2F">
      <w:pPr>
        <w:spacing w:after="0"/>
      </w:pPr>
    </w:p>
    <w:p w:rsidR="00C72C19" w:rsidRDefault="00C72C19" w:rsidP="006B6D2F">
      <w:pPr>
        <w:spacing w:after="0"/>
      </w:pPr>
    </w:p>
    <w:p w:rsidR="00C72C19" w:rsidRDefault="008B3FB5" w:rsidP="006B6D2F">
      <w:pPr>
        <w:spacing w:after="0"/>
      </w:pPr>
      <w:r>
        <w:t xml:space="preserve">Once checks proceeded I have some </w:t>
      </w:r>
      <w:proofErr w:type="spellStart"/>
      <w:r>
        <w:t>prereqs</w:t>
      </w:r>
      <w:proofErr w:type="spellEnd"/>
      <w:r>
        <w:t xml:space="preserve"> failed, fix them up and rechecked and proceed for final go.</w:t>
      </w:r>
    </w:p>
    <w:p w:rsidR="008B3FB5" w:rsidRDefault="008B3FB5" w:rsidP="006B6D2F">
      <w:pPr>
        <w:spacing w:after="0"/>
      </w:pPr>
    </w:p>
    <w:p w:rsidR="008B3FB5" w:rsidRDefault="008B3FB5" w:rsidP="006B6D2F">
      <w:pPr>
        <w:spacing w:after="0"/>
      </w:pPr>
    </w:p>
    <w:p w:rsidR="008B3FB5" w:rsidRDefault="008B3FB5" w:rsidP="006B6D2F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0C723EA3" wp14:editId="57C03E49">
            <wp:extent cx="5943600" cy="42481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FB5" w:rsidRDefault="008B3FB5" w:rsidP="006B6D2F">
      <w:pPr>
        <w:spacing w:after="0"/>
        <w:rPr>
          <w:noProof/>
        </w:rPr>
      </w:pPr>
    </w:p>
    <w:p w:rsidR="004D338E" w:rsidRDefault="004D338E" w:rsidP="006B6D2F">
      <w:pPr>
        <w:spacing w:after="0"/>
        <w:rPr>
          <w:noProof/>
        </w:rPr>
      </w:pPr>
    </w:p>
    <w:p w:rsidR="00A51D76" w:rsidRDefault="00EF56D4" w:rsidP="00A51D76">
      <w:pPr>
        <w:spacing w:after="0"/>
      </w:pPr>
      <w:r>
        <w:rPr>
          <w:noProof/>
        </w:rPr>
        <w:drawing>
          <wp:inline distT="0" distB="0" distL="0" distR="0" wp14:anchorId="4C5E1A54" wp14:editId="117692EE">
            <wp:extent cx="5572125" cy="42386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FB5" w:rsidRDefault="008B3FB5" w:rsidP="006B6D2F">
      <w:pPr>
        <w:spacing w:after="0"/>
      </w:pPr>
    </w:p>
    <w:p w:rsidR="008B3FB5" w:rsidRDefault="008B3FB5" w:rsidP="006B6D2F">
      <w:pPr>
        <w:spacing w:after="0"/>
      </w:pPr>
    </w:p>
    <w:p w:rsidR="00EF56D4" w:rsidRDefault="00EF56D4" w:rsidP="00EF56D4">
      <w:pPr>
        <w:spacing w:after="0"/>
      </w:pPr>
      <w:r>
        <w:t xml:space="preserve">[oracle@oinfo12c-rac1 ~]$ </w:t>
      </w:r>
      <w:proofErr w:type="spellStart"/>
      <w:proofErr w:type="gramStart"/>
      <w:r>
        <w:t>crsctl</w:t>
      </w:r>
      <w:proofErr w:type="spellEnd"/>
      <w:proofErr w:type="gramEnd"/>
      <w:r>
        <w:t xml:space="preserve"> stat resource -t</w:t>
      </w:r>
    </w:p>
    <w:p w:rsidR="00EF56D4" w:rsidRDefault="00EF56D4" w:rsidP="00EF56D4">
      <w:pPr>
        <w:spacing w:after="0"/>
      </w:pPr>
      <w:r>
        <w:t>--------------------------------------------------------------------------------</w:t>
      </w:r>
    </w:p>
    <w:p w:rsidR="00EF56D4" w:rsidRDefault="00EF56D4" w:rsidP="00EF56D4">
      <w:pPr>
        <w:spacing w:after="0"/>
      </w:pPr>
      <w:r>
        <w:t xml:space="preserve">Name           </w:t>
      </w:r>
      <w:proofErr w:type="gramStart"/>
      <w:r>
        <w:t>Target  State</w:t>
      </w:r>
      <w:proofErr w:type="gramEnd"/>
      <w:r>
        <w:t xml:space="preserve">        Server                   State details</w:t>
      </w:r>
    </w:p>
    <w:p w:rsidR="00EF56D4" w:rsidRDefault="00EF56D4" w:rsidP="00EF56D4">
      <w:pPr>
        <w:spacing w:after="0"/>
      </w:pPr>
      <w:r>
        <w:t>--------------------------------------------------------------------------------</w:t>
      </w:r>
    </w:p>
    <w:p w:rsidR="00EF56D4" w:rsidRDefault="00EF56D4" w:rsidP="00EF56D4">
      <w:pPr>
        <w:spacing w:after="0"/>
      </w:pPr>
      <w:r>
        <w:t>Local Resources</w:t>
      </w:r>
    </w:p>
    <w:p w:rsidR="00EF56D4" w:rsidRDefault="00EF56D4" w:rsidP="00EF56D4">
      <w:pPr>
        <w:spacing w:after="0"/>
      </w:pPr>
      <w:r>
        <w:t>--------------------------------------------------------------------------------</w:t>
      </w:r>
    </w:p>
    <w:p w:rsidR="00EF56D4" w:rsidRDefault="00EF56D4" w:rsidP="00EF56D4">
      <w:pPr>
        <w:spacing w:after="0"/>
      </w:pPr>
      <w:proofErr w:type="spellStart"/>
      <w:r>
        <w:t>ora.DATA.dg</w:t>
      </w:r>
      <w:proofErr w:type="spellEnd"/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oinfo12c-rac2            STABLE</w:t>
      </w:r>
    </w:p>
    <w:p w:rsidR="00EF56D4" w:rsidRDefault="00EF56D4" w:rsidP="00EF56D4">
      <w:pPr>
        <w:spacing w:after="0"/>
      </w:pPr>
      <w:proofErr w:type="spellStart"/>
      <w:r>
        <w:t>ora.LISTENER.lsnr</w:t>
      </w:r>
      <w:proofErr w:type="spellEnd"/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oinfo12c-rac2            STABLE</w:t>
      </w:r>
    </w:p>
    <w:p w:rsidR="00EF56D4" w:rsidRDefault="00EF56D4" w:rsidP="00EF56D4">
      <w:pPr>
        <w:spacing w:after="0"/>
      </w:pPr>
      <w:r>
        <w:t>ora.asm</w:t>
      </w:r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oinfo12c-rac2            </w:t>
      </w:r>
      <w:proofErr w:type="spellStart"/>
      <w:r>
        <w:t>Started,STABLE</w:t>
      </w:r>
      <w:proofErr w:type="spellEnd"/>
    </w:p>
    <w:p w:rsidR="00EF56D4" w:rsidRDefault="00EF56D4" w:rsidP="00EF56D4">
      <w:pPr>
        <w:spacing w:after="0"/>
      </w:pPr>
      <w:r>
        <w:t>ora.net1.network</w:t>
      </w:r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oinfo12c-rac2            STABLE</w:t>
      </w:r>
    </w:p>
    <w:p w:rsidR="00EF56D4" w:rsidRDefault="00EF56D4" w:rsidP="00EF56D4">
      <w:pPr>
        <w:spacing w:after="0"/>
      </w:pPr>
      <w:proofErr w:type="spellStart"/>
      <w:r>
        <w:t>ora.ons</w:t>
      </w:r>
      <w:proofErr w:type="spellEnd"/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 xml:space="preserve">       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oinfo12c-rac2            STABLE</w:t>
      </w:r>
    </w:p>
    <w:p w:rsidR="00EF56D4" w:rsidRDefault="00EF56D4" w:rsidP="00EF56D4">
      <w:pPr>
        <w:spacing w:after="0"/>
      </w:pPr>
      <w:r>
        <w:t>--------------------------------------------------------------------------------</w:t>
      </w:r>
    </w:p>
    <w:p w:rsidR="00EF56D4" w:rsidRDefault="00EF56D4" w:rsidP="00EF56D4">
      <w:pPr>
        <w:spacing w:after="0"/>
      </w:pPr>
      <w:r>
        <w:t>Cluster Resources</w:t>
      </w:r>
    </w:p>
    <w:p w:rsidR="00EF56D4" w:rsidRDefault="00EF56D4" w:rsidP="00EF56D4">
      <w:pPr>
        <w:spacing w:after="0"/>
      </w:pPr>
      <w:r>
        <w:t>--------------------------------------------------------------------------------</w:t>
      </w:r>
    </w:p>
    <w:p w:rsidR="00EF56D4" w:rsidRDefault="00EF56D4" w:rsidP="00EF56D4">
      <w:pPr>
        <w:spacing w:after="0"/>
      </w:pPr>
      <w:r>
        <w:t>ora.LISTENER_SCAN1.lsnr</w:t>
      </w:r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oinfo12c-rac2            STABLE</w:t>
      </w:r>
    </w:p>
    <w:p w:rsidR="00EF56D4" w:rsidRDefault="00EF56D4" w:rsidP="00EF56D4">
      <w:pPr>
        <w:spacing w:after="0"/>
      </w:pPr>
      <w:r>
        <w:t>ora.LISTENER_SCAN2.lsnr</w:t>
      </w:r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>ora.LISTENER_SCAN3.lsnr</w:t>
      </w:r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proofErr w:type="spellStart"/>
      <w:r>
        <w:t>ora.cvu</w:t>
      </w:r>
      <w:proofErr w:type="spellEnd"/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>ora.oc4j</w:t>
      </w:r>
    </w:p>
    <w:p w:rsidR="00EF56D4" w:rsidRDefault="00EF56D4" w:rsidP="00EF56D4">
      <w:pPr>
        <w:spacing w:after="0"/>
      </w:pPr>
      <w:r>
        <w:t xml:space="preserve">      1        OFFLINE </w:t>
      </w:r>
      <w:proofErr w:type="spellStart"/>
      <w:r>
        <w:t>OFFLINE</w:t>
      </w:r>
      <w:proofErr w:type="spellEnd"/>
      <w:r>
        <w:t xml:space="preserve">                               STABLE</w:t>
      </w:r>
    </w:p>
    <w:p w:rsidR="00EF56D4" w:rsidRDefault="00EF56D4" w:rsidP="00EF56D4">
      <w:pPr>
        <w:spacing w:after="0"/>
      </w:pPr>
      <w:proofErr w:type="gramStart"/>
      <w:r>
        <w:t>ora.oinfo12c-rac1.vip</w:t>
      </w:r>
      <w:proofErr w:type="gramEnd"/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proofErr w:type="gramStart"/>
      <w:r>
        <w:t>ora.oinfo12c-rac2.vip</w:t>
      </w:r>
      <w:proofErr w:type="gramEnd"/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oinfo12c-rac2            STABLE</w:t>
      </w:r>
    </w:p>
    <w:p w:rsidR="00EF56D4" w:rsidRDefault="00EF56D4" w:rsidP="00EF56D4">
      <w:pPr>
        <w:spacing w:after="0"/>
      </w:pPr>
      <w:r>
        <w:t>ora.scan1.vip</w:t>
      </w:r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oinfo12c-rac2            STABLE</w:t>
      </w:r>
    </w:p>
    <w:p w:rsidR="00EF56D4" w:rsidRDefault="00EF56D4" w:rsidP="00EF56D4">
      <w:pPr>
        <w:spacing w:after="0"/>
      </w:pPr>
      <w:r>
        <w:t>ora.scan2.vip</w:t>
      </w:r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>ora.scan3.vip</w:t>
      </w:r>
    </w:p>
    <w:p w:rsidR="00EF56D4" w:rsidRDefault="00EF56D4" w:rsidP="00EF56D4">
      <w:pPr>
        <w:spacing w:after="0"/>
      </w:pPr>
      <w:r>
        <w:t xml:space="preserve">      1        </w:t>
      </w:r>
      <w:proofErr w:type="gramStart"/>
      <w:r>
        <w:t xml:space="preserve">ONLINE  </w:t>
      </w:r>
      <w:proofErr w:type="spellStart"/>
      <w:r>
        <w:t>ONLINE</w:t>
      </w:r>
      <w:proofErr w:type="spellEnd"/>
      <w:proofErr w:type="gramEnd"/>
      <w:r>
        <w:t xml:space="preserve">       oinfo12c-rac1            STABLE</w:t>
      </w:r>
    </w:p>
    <w:p w:rsidR="00EF56D4" w:rsidRDefault="00EF56D4" w:rsidP="00EF56D4">
      <w:pPr>
        <w:spacing w:after="0"/>
      </w:pPr>
      <w:r>
        <w:t>--------------------------------------------------------------------------------</w:t>
      </w:r>
    </w:p>
    <w:p w:rsidR="00EF56D4" w:rsidRDefault="00EF56D4" w:rsidP="00EF56D4">
      <w:pPr>
        <w:spacing w:after="0"/>
      </w:pPr>
      <w:r>
        <w:t>[oracle@oinfo12c-rac1 ~]$</w:t>
      </w:r>
    </w:p>
    <w:p w:rsidR="00EF56D4" w:rsidRDefault="00EF56D4" w:rsidP="00EF56D4">
      <w:pPr>
        <w:spacing w:after="0"/>
      </w:pPr>
    </w:p>
    <w:p w:rsidR="004D338E" w:rsidRPr="004D338E" w:rsidRDefault="004D338E" w:rsidP="004D338E">
      <w:pPr>
        <w:spacing w:after="0"/>
        <w:rPr>
          <w:b/>
          <w:noProof/>
        </w:rPr>
      </w:pPr>
      <w:r w:rsidRPr="004D338E">
        <w:rPr>
          <w:b/>
          <w:noProof/>
        </w:rPr>
        <w:t>OUI- Command (Silent)</w:t>
      </w:r>
    </w:p>
    <w:p w:rsidR="004D338E" w:rsidRPr="00E15805" w:rsidRDefault="004D338E" w:rsidP="004D338E">
      <w:r w:rsidRPr="00E15805">
        <w:t>INFO: /u01/app/12.1.0.1/grid/</w:t>
      </w:r>
      <w:proofErr w:type="spellStart"/>
      <w:r w:rsidRPr="00E15805">
        <w:t>oui</w:t>
      </w:r>
      <w:proofErr w:type="spellEnd"/>
      <w:r w:rsidRPr="00E15805">
        <w:t>/bin/</w:t>
      </w:r>
      <w:proofErr w:type="spellStart"/>
      <w:r w:rsidRPr="00E15805">
        <w:t>runInstaller</w:t>
      </w:r>
      <w:proofErr w:type="spellEnd"/>
      <w:r w:rsidRPr="00E15805">
        <w:t xml:space="preserve"> -</w:t>
      </w:r>
      <w:proofErr w:type="spellStart"/>
      <w:r w:rsidRPr="00E15805">
        <w:t>jreLoc</w:t>
      </w:r>
      <w:proofErr w:type="spellEnd"/>
      <w:r w:rsidRPr="00E15805">
        <w:t xml:space="preserve"> /u01/app/12.1.0.1/grid/</w:t>
      </w:r>
      <w:proofErr w:type="spellStart"/>
      <w:r w:rsidRPr="00E15805">
        <w:t>jdk</w:t>
      </w:r>
      <w:proofErr w:type="spellEnd"/>
      <w:r w:rsidRPr="00E15805">
        <w:t>/</w:t>
      </w:r>
      <w:proofErr w:type="spellStart"/>
      <w:r w:rsidRPr="00E15805">
        <w:t>jre</w:t>
      </w:r>
      <w:proofErr w:type="spellEnd"/>
      <w:r w:rsidRPr="00E15805">
        <w:t xml:space="preserve"> -</w:t>
      </w:r>
      <w:proofErr w:type="spellStart"/>
      <w:r w:rsidRPr="00E15805">
        <w:t>paramFile</w:t>
      </w:r>
      <w:proofErr w:type="spellEnd"/>
      <w:r w:rsidRPr="00E15805">
        <w:t xml:space="preserve"> /u01/app/12.1.0.1/grid/</w:t>
      </w:r>
      <w:proofErr w:type="spellStart"/>
      <w:r w:rsidRPr="00E15805">
        <w:t>oui</w:t>
      </w:r>
      <w:proofErr w:type="spellEnd"/>
      <w:r w:rsidRPr="00E15805">
        <w:t>/clusterparam.ini  -silent -</w:t>
      </w:r>
      <w:proofErr w:type="spellStart"/>
      <w:r w:rsidRPr="00E15805">
        <w:t>ignoreSysPrereqs</w:t>
      </w:r>
      <w:proofErr w:type="spellEnd"/>
      <w:r w:rsidRPr="00E15805">
        <w:t xml:space="preserve"> -</w:t>
      </w:r>
      <w:proofErr w:type="spellStart"/>
      <w:r w:rsidRPr="00E15805">
        <w:t>updateNodeList</w:t>
      </w:r>
      <w:proofErr w:type="spellEnd"/>
      <w:r w:rsidRPr="00E15805">
        <w:t xml:space="preserve"> -</w:t>
      </w:r>
      <w:proofErr w:type="spellStart"/>
      <w:r w:rsidRPr="00E15805">
        <w:t>setCustomNodelist</w:t>
      </w:r>
      <w:proofErr w:type="spellEnd"/>
      <w:r w:rsidRPr="00E15805">
        <w:t xml:space="preserve"> -</w:t>
      </w:r>
      <w:proofErr w:type="spellStart"/>
      <w:r w:rsidRPr="00E15805">
        <w:t>noClusterEnabled</w:t>
      </w:r>
      <w:proofErr w:type="spellEnd"/>
      <w:r w:rsidRPr="00E15805">
        <w:t xml:space="preserve"> ORACLE_HOME=/u01/app/12.1.0.1/grid CLUSTER_NODES=oinfo12c-rac1,oinfo12c-rac2 "NODES_TO_SET={oinfo12c-rac1,oinfo12c-rac2}" CRS=false  "INVENTORY_LOCATION=/u01/app/</w:t>
      </w:r>
      <w:proofErr w:type="spellStart"/>
      <w:r w:rsidRPr="00E15805">
        <w:t>oraInventory</w:t>
      </w:r>
      <w:proofErr w:type="spellEnd"/>
      <w:r w:rsidRPr="00E15805">
        <w:t>" LOCAL_NODE=oinfo12c-rac2 -</w:t>
      </w:r>
      <w:proofErr w:type="spellStart"/>
      <w:r w:rsidRPr="00E15805">
        <w:t>remoteInvocation</w:t>
      </w:r>
      <w:proofErr w:type="spellEnd"/>
      <w:r w:rsidRPr="00E15805">
        <w:t xml:space="preserve"> -</w:t>
      </w:r>
      <w:proofErr w:type="spellStart"/>
      <w:r w:rsidRPr="00E15805">
        <w:t>invokingNodeName</w:t>
      </w:r>
      <w:proofErr w:type="spellEnd"/>
      <w:r w:rsidRPr="00E15805">
        <w:t xml:space="preserve"> oinfo12c-rac1 -</w:t>
      </w:r>
      <w:proofErr w:type="spellStart"/>
      <w:r w:rsidRPr="00E15805">
        <w:t>logFilePath</w:t>
      </w:r>
      <w:proofErr w:type="spellEnd"/>
      <w:r w:rsidRPr="00E15805">
        <w:t xml:space="preserve"> "/u01/app/</w:t>
      </w:r>
      <w:proofErr w:type="spellStart"/>
      <w:r w:rsidRPr="00E15805">
        <w:t>oraInventory</w:t>
      </w:r>
      <w:proofErr w:type="spellEnd"/>
      <w:r w:rsidRPr="00E15805">
        <w:t>/logs" -timestamp 2013-07-01_08-01-09PM</w:t>
      </w:r>
    </w:p>
    <w:p w:rsidR="004D338E" w:rsidRPr="004D338E" w:rsidRDefault="004D338E" w:rsidP="004D338E">
      <w:pPr>
        <w:spacing w:after="0"/>
        <w:rPr>
          <w:b/>
        </w:rPr>
      </w:pPr>
      <w:proofErr w:type="gramStart"/>
      <w:r w:rsidRPr="004D338E">
        <w:rPr>
          <w:b/>
        </w:rPr>
        <w:t xml:space="preserve">Noticed that </w:t>
      </w:r>
      <w:proofErr w:type="spellStart"/>
      <w:r w:rsidRPr="004D338E">
        <w:rPr>
          <w:b/>
        </w:rPr>
        <w:t>cssd</w:t>
      </w:r>
      <w:proofErr w:type="spellEnd"/>
      <w:r w:rsidRPr="004D338E">
        <w:rPr>
          <w:b/>
        </w:rPr>
        <w:t xml:space="preserve"> starting in hub mode (flex cluster) need to explore on this.</w:t>
      </w:r>
      <w:proofErr w:type="gramEnd"/>
    </w:p>
    <w:p w:rsidR="004D338E" w:rsidRDefault="004D338E" w:rsidP="004D338E">
      <w:pPr>
        <w:spacing w:after="0"/>
      </w:pPr>
    </w:p>
    <w:p w:rsidR="004D338E" w:rsidRDefault="004D338E" w:rsidP="004D338E">
      <w:pPr>
        <w:spacing w:after="0"/>
      </w:pPr>
      <w:r>
        <w:t>[</w:t>
      </w:r>
      <w:proofErr w:type="spellStart"/>
      <w:proofErr w:type="gramStart"/>
      <w:r>
        <w:t>ohasd</w:t>
      </w:r>
      <w:proofErr w:type="spellEnd"/>
      <w:r>
        <w:t>(</w:t>
      </w:r>
      <w:proofErr w:type="gramEnd"/>
      <w:r>
        <w:t>15272)]CRS-1301</w:t>
      </w:r>
      <w:proofErr w:type="gramStart"/>
      <w:r>
        <w:t>:Oracle</w:t>
      </w:r>
      <w:proofErr w:type="gramEnd"/>
      <w:r>
        <w:t xml:space="preserve"> High Availability Service started on node oinfo12c-rac1.</w:t>
      </w:r>
    </w:p>
    <w:p w:rsidR="004D338E" w:rsidRDefault="004D338E" w:rsidP="004D338E">
      <w:pPr>
        <w:spacing w:after="0"/>
      </w:pPr>
      <w:r>
        <w:t>2013-07-01 23:11:40.418:</w:t>
      </w:r>
    </w:p>
    <w:p w:rsidR="004D338E" w:rsidRDefault="004D338E" w:rsidP="004D338E">
      <w:pPr>
        <w:spacing w:after="0"/>
      </w:pPr>
      <w:r>
        <w:t>[</w:t>
      </w:r>
      <w:proofErr w:type="spellStart"/>
      <w:proofErr w:type="gramStart"/>
      <w:r>
        <w:t>gpnpd</w:t>
      </w:r>
      <w:proofErr w:type="spellEnd"/>
      <w:r>
        <w:t>(</w:t>
      </w:r>
      <w:proofErr w:type="gramEnd"/>
      <w:r>
        <w:t>15405)]CRS-2328</w:t>
      </w:r>
      <w:proofErr w:type="gramStart"/>
      <w:r>
        <w:t>:GPNPD</w:t>
      </w:r>
      <w:proofErr w:type="gramEnd"/>
      <w:r>
        <w:t xml:space="preserve"> started on node oinfo12c-rac1.</w:t>
      </w:r>
    </w:p>
    <w:p w:rsidR="004D338E" w:rsidRDefault="004D338E" w:rsidP="004D338E">
      <w:pPr>
        <w:spacing w:after="0"/>
      </w:pPr>
      <w:r>
        <w:t>2013-07-01 23:11:48.391:</w:t>
      </w:r>
    </w:p>
    <w:p w:rsidR="004D338E" w:rsidRDefault="004D338E" w:rsidP="004D338E">
      <w:pPr>
        <w:spacing w:after="0"/>
      </w:pPr>
      <w:r>
        <w:t>[</w:t>
      </w:r>
      <w:proofErr w:type="spellStart"/>
      <w:proofErr w:type="gramStart"/>
      <w:r>
        <w:t>cssd</w:t>
      </w:r>
      <w:proofErr w:type="spellEnd"/>
      <w:r>
        <w:t>(</w:t>
      </w:r>
      <w:proofErr w:type="gramEnd"/>
      <w:r>
        <w:t>15462)]CRS-1713</w:t>
      </w:r>
      <w:proofErr w:type="gramStart"/>
      <w:r>
        <w:t>:CSSD</w:t>
      </w:r>
      <w:proofErr w:type="gramEnd"/>
      <w:r>
        <w:t xml:space="preserve"> daemon is started in hub mode</w:t>
      </w:r>
    </w:p>
    <w:p w:rsidR="004D338E" w:rsidRDefault="004D338E" w:rsidP="004D338E">
      <w:pPr>
        <w:spacing w:after="0"/>
      </w:pPr>
      <w:r>
        <w:t>2013-07-01 23:11:51.254:</w:t>
      </w:r>
    </w:p>
    <w:p w:rsidR="004D338E" w:rsidRPr="004D338E" w:rsidRDefault="004D338E" w:rsidP="00EF56D4">
      <w:pPr>
        <w:spacing w:after="0"/>
        <w:rPr>
          <w:color w:val="FF0000"/>
        </w:rPr>
      </w:pPr>
    </w:p>
    <w:p w:rsidR="004D338E" w:rsidRDefault="004D338E" w:rsidP="004D338E">
      <w:pPr>
        <w:pStyle w:val="Heading1"/>
      </w:pPr>
      <w:r>
        <w:t xml:space="preserve">Next Install </w:t>
      </w:r>
      <w:proofErr w:type="spellStart"/>
      <w:r>
        <w:t>Orace</w:t>
      </w:r>
      <w:proofErr w:type="spellEnd"/>
      <w:r>
        <w:t xml:space="preserve"> RAC on </w:t>
      </w:r>
      <w:proofErr w:type="gramStart"/>
      <w:r>
        <w:t>this Grid Infrastructure nodes</w:t>
      </w:r>
      <w:proofErr w:type="gramEnd"/>
      <w:r>
        <w:t>.</w:t>
      </w:r>
    </w:p>
    <w:p w:rsidR="004D338E" w:rsidRDefault="004D338E" w:rsidP="00EF56D4">
      <w:pPr>
        <w:spacing w:after="0"/>
      </w:pPr>
    </w:p>
    <w:sectPr w:rsidR="004D338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F2353"/>
    <w:multiLevelType w:val="hybridMultilevel"/>
    <w:tmpl w:val="C0CE30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A154644"/>
    <w:multiLevelType w:val="hybridMultilevel"/>
    <w:tmpl w:val="01E628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158E3"/>
    <w:multiLevelType w:val="hybridMultilevel"/>
    <w:tmpl w:val="88C8FC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log" w:val="1"/>
  </w:docVars>
  <w:rsids>
    <w:rsidRoot w:val="008D53C3"/>
    <w:rsid w:val="002D32F7"/>
    <w:rsid w:val="00334B04"/>
    <w:rsid w:val="00351D48"/>
    <w:rsid w:val="003C01D1"/>
    <w:rsid w:val="00415B81"/>
    <w:rsid w:val="0041703B"/>
    <w:rsid w:val="004D338E"/>
    <w:rsid w:val="005A3247"/>
    <w:rsid w:val="005C3DE4"/>
    <w:rsid w:val="005D031E"/>
    <w:rsid w:val="005E72DB"/>
    <w:rsid w:val="006B6D2F"/>
    <w:rsid w:val="0075639F"/>
    <w:rsid w:val="00772F55"/>
    <w:rsid w:val="00840318"/>
    <w:rsid w:val="0084565D"/>
    <w:rsid w:val="008712E7"/>
    <w:rsid w:val="008B3FB5"/>
    <w:rsid w:val="008C43FC"/>
    <w:rsid w:val="008D53C3"/>
    <w:rsid w:val="009B3F5C"/>
    <w:rsid w:val="00A260E7"/>
    <w:rsid w:val="00A278AD"/>
    <w:rsid w:val="00A51D76"/>
    <w:rsid w:val="00AC0BB4"/>
    <w:rsid w:val="00B2709C"/>
    <w:rsid w:val="00B36EDB"/>
    <w:rsid w:val="00BE78A8"/>
    <w:rsid w:val="00BF3CDE"/>
    <w:rsid w:val="00C252B1"/>
    <w:rsid w:val="00C72C19"/>
    <w:rsid w:val="00C82F58"/>
    <w:rsid w:val="00D137D4"/>
    <w:rsid w:val="00D25106"/>
    <w:rsid w:val="00D41336"/>
    <w:rsid w:val="00D515CF"/>
    <w:rsid w:val="00D9016E"/>
    <w:rsid w:val="00DA1182"/>
    <w:rsid w:val="00E0728A"/>
    <w:rsid w:val="00E15805"/>
    <w:rsid w:val="00E42E2D"/>
    <w:rsid w:val="00EF56D4"/>
    <w:rsid w:val="00F432F5"/>
    <w:rsid w:val="00F5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GB" w:eastAsia="en-GB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Heading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Heading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Heading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Heading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Heading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ListParagraph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Emphasis">
    <w:name w:val="Emphasis"/>
    <w:basedOn w:val="DefaultParagraphFont"/>
    <w:uiPriority w:val="22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Quote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paragraph" w:styleId="BalloonText">
    <w:name w:val="Balloon Text"/>
    <w:basedOn w:val="Normal"/>
    <w:link w:val="BalloonTextChar"/>
    <w:uiPriority w:val="99"/>
    <w:semiHidden/>
    <w:rsid w:val="008D53C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GB" w:eastAsia="en-GB" w:bidi="ar-SA"/>
      </w:rPr>
    </w:rPrDefault>
    <w:pPrDefault>
      <w:pPr>
        <w:spacing w:after="200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35" w:qFormat="1"/>
    <w:lsdException w:name="Title" w:uiPriority="10" w:qFormat="1"/>
    <w:lsdException w:name="Subtitle" w:uiPriority="11" w:qFormat="1"/>
    <w:lsdException w:name="Strong" w:semiHidden="0" w:uiPriority="22" w:qFormat="1"/>
    <w:lsdException w:name="Emphasis" w:semiHidden="0" w:uiPriority="20" w:qFormat="1"/>
    <w:lsdException w:name="HTML Preformatted" w:semiHidden="0" w:uiPriority="19" w:qFormat="1"/>
    <w:lsdException w:name="Table Grid" w:semiHidden="0" w:uiPriority="59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1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uiPriority w:val="5"/>
    <w:qFormat/>
    <w:pPr>
      <w:spacing w:before="200" w:after="0"/>
      <w:outlineLvl w:val="0"/>
    </w:pPr>
    <w:rPr>
      <w:rFonts w:asciiTheme="majorHAnsi" w:eastAsiaTheme="majorEastAsia" w:hAnsiTheme="majorHAnsi" w:cstheme="majorBidi"/>
      <w:b/>
      <w:bCs/>
      <w:color w:val="17365D" w:themeColor="text2" w:themeShade="BF"/>
      <w:sz w:val="30"/>
      <w:szCs w:val="36"/>
    </w:rPr>
  </w:style>
  <w:style w:type="paragraph" w:styleId="Heading2">
    <w:name w:val="heading 2"/>
    <w:basedOn w:val="Normal"/>
    <w:next w:val="Normal"/>
    <w:uiPriority w:val="6"/>
    <w:qFormat/>
    <w:p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7365D" w:themeColor="text2" w:themeShade="BF"/>
      <w:sz w:val="26"/>
      <w:szCs w:val="32"/>
    </w:rPr>
  </w:style>
  <w:style w:type="paragraph" w:styleId="Heading3">
    <w:name w:val="heading 3"/>
    <w:basedOn w:val="Normal"/>
    <w:next w:val="Normal"/>
    <w:uiPriority w:val="7"/>
    <w:qFormat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7365D" w:themeColor="text2" w:themeShade="BF"/>
      <w:szCs w:val="28"/>
    </w:rPr>
  </w:style>
  <w:style w:type="paragraph" w:styleId="Heading4">
    <w:name w:val="heading 4"/>
    <w:basedOn w:val="Normal"/>
    <w:next w:val="Normal"/>
    <w:uiPriority w:val="8"/>
    <w:qFormat/>
    <w:pPr>
      <w:spacing w:before="200" w:after="0"/>
      <w:outlineLvl w:val="3"/>
    </w:pPr>
    <w:rPr>
      <w:rFonts w:asciiTheme="majorHAnsi" w:eastAsiaTheme="majorEastAsia" w:hAnsiTheme="majorHAnsi" w:cstheme="majorBidi"/>
      <w:color w:val="17365D" w:themeColor="text2" w:themeShade="BF"/>
      <w:szCs w:val="28"/>
    </w:rPr>
  </w:style>
  <w:style w:type="paragraph" w:styleId="Heading5">
    <w:name w:val="heading 5"/>
    <w:basedOn w:val="Normal"/>
    <w:next w:val="Normal"/>
    <w:uiPriority w:val="9"/>
    <w:qFormat/>
    <w:pPr>
      <w:spacing w:before="200" w:after="0"/>
      <w:outlineLvl w:val="4"/>
    </w:pPr>
    <w:rPr>
      <w:rFonts w:asciiTheme="majorHAnsi" w:eastAsiaTheme="majorEastAsia" w:hAnsiTheme="majorHAnsi" w:cstheme="majorBidi"/>
      <w:i/>
      <w:iCs/>
      <w:color w:val="17365D" w:themeColor="text2" w:themeShade="BF"/>
      <w:szCs w:val="28"/>
    </w:rPr>
  </w:style>
  <w:style w:type="paragraph" w:styleId="Heading6">
    <w:name w:val="heading 6"/>
    <w:basedOn w:val="Normal"/>
    <w:next w:val="Normal"/>
    <w:uiPriority w:val="10"/>
    <w:qFormat/>
    <w:pPr>
      <w:spacing w:before="200" w:after="0"/>
      <w:outlineLvl w:val="5"/>
    </w:pPr>
    <w:rPr>
      <w:rFonts w:asciiTheme="majorHAnsi" w:eastAsiaTheme="majorEastAsia" w:hAnsiTheme="majorHAnsi" w:cstheme="majorBidi"/>
      <w:b/>
      <w:bCs/>
      <w:color w:val="17365D" w:themeColor="text2" w:themeShade="BF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shwithline">
    <w:name w:val="Publish with line"/>
    <w:semiHidden/>
    <w:qFormat/>
    <w:pPr>
      <w:spacing w:after="0"/>
    </w:pPr>
    <w:rPr>
      <w:rFonts w:asciiTheme="majorHAnsi" w:eastAsiaTheme="majorEastAsia" w:hAnsiTheme="majorHAnsi" w:cstheme="majorBidi"/>
      <w:b/>
      <w:bCs/>
      <w:color w:val="17365D" w:themeColor="text2" w:themeShade="BF"/>
      <w:sz w:val="32"/>
      <w:szCs w:val="38"/>
    </w:rPr>
  </w:style>
  <w:style w:type="paragraph" w:customStyle="1" w:styleId="PublishStatus">
    <w:name w:val="Publish Status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hd w:val="clear" w:color="auto" w:fill="FDEB9F"/>
      <w:spacing w:before="120" w:after="40"/>
    </w:pPr>
    <w:rPr>
      <w:sz w:val="18"/>
      <w:szCs w:val="26"/>
    </w:rPr>
  </w:style>
  <w:style w:type="paragraph" w:customStyle="1" w:styleId="PublishStatusAccessible">
    <w:name w:val="PublishStatus_Accessible"/>
    <w:basedOn w:val="Normal"/>
    <w:semiHidden/>
    <w:pPr>
      <w:pBdr>
        <w:top w:val="single" w:sz="4" w:space="1" w:color="FDBD5E"/>
        <w:left w:val="single" w:sz="4" w:space="4" w:color="FDBD5E"/>
        <w:bottom w:val="single" w:sz="4" w:space="1" w:color="FDBD5E"/>
        <w:right w:val="single" w:sz="4" w:space="4" w:color="FDBD5E"/>
      </w:pBdr>
      <w:spacing w:before="120" w:after="40"/>
    </w:pPr>
    <w:rPr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count">
    <w:name w:val="Account"/>
    <w:semiHidden/>
    <w:pPr>
      <w:tabs>
        <w:tab w:val="left" w:pos="72"/>
        <w:tab w:val="left" w:pos="1267"/>
      </w:tabs>
      <w:spacing w:after="0"/>
    </w:pPr>
    <w:rPr>
      <w:rFonts w:ascii="Segoe UI" w:eastAsia="Segoe UI" w:hAnsi="Segoe UI" w:cs="Segoe UI"/>
      <w:color w:val="4F81BD"/>
      <w:sz w:val="18"/>
      <w:szCs w:val="24"/>
    </w:rPr>
  </w:style>
  <w:style w:type="paragraph" w:customStyle="1" w:styleId="Categories">
    <w:name w:val="Categories"/>
    <w:basedOn w:val="Account"/>
    <w:semiHidden/>
  </w:style>
  <w:style w:type="paragraph" w:styleId="ListParagraph">
    <w:name w:val="List Paragraph"/>
    <w:basedOn w:val="Normal"/>
    <w:uiPriority w:val="34"/>
    <w:semiHidden/>
    <w:qFormat/>
    <w:rsid w:val="0059004B"/>
    <w:pPr>
      <w:ind w:left="720"/>
      <w:contextualSpacing/>
    </w:pPr>
  </w:style>
  <w:style w:type="paragraph" w:customStyle="1" w:styleId="PadderBetweenTitleandProperties">
    <w:name w:val="Padder Between Title and Properties"/>
    <w:basedOn w:val="Normal"/>
    <w:semiHidden/>
    <w:pPr>
      <w:spacing w:after="20"/>
    </w:pPr>
    <w:rPr>
      <w:sz w:val="2"/>
      <w:szCs w:val="2"/>
    </w:rPr>
  </w:style>
  <w:style w:type="paragraph" w:customStyle="1" w:styleId="PadderBetweenControlandBody">
    <w:name w:val="Padder Between Control and Body"/>
    <w:basedOn w:val="Normal"/>
    <w:next w:val="Normal"/>
    <w:semiHidden/>
    <w:pPr>
      <w:spacing w:after="120"/>
    </w:pPr>
    <w:rPr>
      <w:sz w:val="2"/>
      <w:szCs w:val="2"/>
    </w:rPr>
  </w:style>
  <w:style w:type="character" w:styleId="Emphasis">
    <w:name w:val="Emphasis"/>
    <w:basedOn w:val="DefaultParagraphFont"/>
    <w:uiPriority w:val="22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underline">
    <w:name w:val="underline"/>
    <w:semiHidden/>
    <w:pPr>
      <w:pBdr>
        <w:bottom w:val="single" w:sz="8" w:space="2" w:color="4F81BD" w:themeColor="accent1"/>
      </w:pBdr>
      <w:spacing w:before="40" w:after="0"/>
    </w:pPr>
    <w:rPr>
      <w:sz w:val="2"/>
      <w:szCs w:val="2"/>
    </w:rPr>
  </w:style>
  <w:style w:type="paragraph" w:styleId="Quote">
    <w:name w:val="Quote"/>
    <w:basedOn w:val="Normal"/>
    <w:next w:val="Normal"/>
    <w:uiPriority w:val="1"/>
    <w:qFormat/>
    <w:pPr>
      <w:ind w:left="720" w:right="720"/>
    </w:pPr>
    <w:rPr>
      <w:color w:val="000000" w:themeColor="text1"/>
    </w:rPr>
  </w:style>
  <w:style w:type="paragraph" w:styleId="NormalWeb">
    <w:name w:val="Normal (Web)"/>
    <w:basedOn w:val="Normal"/>
    <w:uiPriority w:val="1"/>
    <w:rsid w:val="001A4199"/>
  </w:style>
  <w:style w:type="paragraph" w:styleId="BalloonText">
    <w:name w:val="Balloon Text"/>
    <w:basedOn w:val="Normal"/>
    <w:link w:val="BalloonTextChar"/>
    <w:uiPriority w:val="99"/>
    <w:semiHidden/>
    <w:rsid w:val="008D53C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o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9512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BAF11-D5CC-48CD-804F-052535E38CF4}"/>
      </w:docPartPr>
      <w:docPartBody>
        <w:p w:rsidR="00356CFA" w:rsidRDefault="00356CFA">
          <w:r w:rsidRPr="007768FF">
            <w:rPr>
              <w:rStyle w:val="PlaceholderText"/>
            </w:rPr>
            <w:t>[Enter Post Title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D86"/>
    <w:rsid w:val="00356CFA"/>
    <w:rsid w:val="00E0409F"/>
    <w:rsid w:val="00EE0D86"/>
    <w:rsid w:val="00F35BD9"/>
    <w:rsid w:val="00F7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6CFA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6CF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Blog">
  <a:themeElements>
    <a:clrScheme name="Blo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og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lo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8000"/>
                <a:satMod val="300000"/>
              </a:schemeClr>
            </a:gs>
            <a:gs pos="25000">
              <a:schemeClr val="phClr">
                <a:tint val="37000"/>
                <a:shade val="98000"/>
                <a:satMod val="300000"/>
              </a:schemeClr>
            </a:gs>
            <a:gs pos="100000">
              <a:schemeClr val="phClr">
                <a:tint val="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5000"/>
                <a:satMod val="160000"/>
              </a:schemeClr>
            </a:gs>
            <a:gs pos="62000">
              <a:schemeClr val="phClr">
                <a:satMod val="125000"/>
              </a:schemeClr>
            </a:gs>
            <a:gs pos="100000">
              <a:schemeClr val="phClr">
                <a:tint val="80000"/>
                <a:satMod val="140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45882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/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5000"/>
                <a:satMod val="250000"/>
              </a:schemeClr>
            </a:gs>
            <a:gs pos="20000">
              <a:schemeClr val="phClr">
                <a:shade val="85000"/>
                <a:satMod val="17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0000"/>
                <a:satMod val="145000"/>
              </a:schemeClr>
            </a:gs>
            <a:gs pos="30000">
              <a:schemeClr val="phClr">
                <a:shade val="65000"/>
                <a:satMod val="155000"/>
              </a:schemeClr>
            </a:gs>
            <a:gs pos="100000">
              <a:schemeClr val="phClr">
                <a:tint val="6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logPostInfo xmlns="http://www.microsoft.com/Office/Word/BlogTool">
  <PostTitle>Step by Step Oracle 12c Grid Infrastructure (RAC) on Linux 64bit using Virtual Box</PostTitle>
  <PostDate/>
  <PostID/>
  <Category1/>
  <Category2>12c Database</Category2>
  <Category3>GridInfrastructure</Category3>
  <Category4/>
  <Category5/>
  <Category6/>
  <Category7/>
  <Category8/>
  <Category9/>
  <Category10/>
  <Account>e875411b-55ae-43f8-bc98-329359bc9060</Account>
  <Enclosure/>
  <ProviderInfo>
    <PostURL/>
    <API/>
    <Categories/>
    <Trackbacks/>
    <Enclosures/>
    <BlogName/>
    <ImagePostAddress/>
  </ProviderInfo>
  <DefaultAccountEnsured/>
  <CategoryBBId1>3575920346</CategoryBBId1>
  <CategoryBBId2>3536056958</CategoryBBId2>
  <CategoryBBId3>3618619158</CategoryBBId3>
</BlogPostInfo>
</file>

<file path=customXml/itemProps1.xml><?xml version="1.0" encoding="utf-8"?>
<ds:datastoreItem xmlns:ds="http://schemas.openxmlformats.org/officeDocument/2006/customXml" ds:itemID="{64A7111E-CB8D-45DC-8ED5-18AF9CD91940}">
  <ds:schemaRefs>
    <ds:schemaRef ds:uri="http://www.microsoft.com/Office/Word/BlogToo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Blog</Template>
  <TotalTime>8</TotalTime>
  <Pages>1</Pages>
  <Words>3655</Words>
  <Characters>20840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Sureshgandhi</dc:creator>
  <cp:lastModifiedBy>Sureshgandhi</cp:lastModifiedBy>
  <cp:revision>5</cp:revision>
  <dcterms:created xsi:type="dcterms:W3CDTF">2013-07-01T21:46:00Z</dcterms:created>
  <dcterms:modified xsi:type="dcterms:W3CDTF">2013-07-01T21:54:00Z</dcterms:modified>
</cp:coreProperties>
</file>